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A0" w:rsidRDefault="00CC2096" w:rsidP="00CC209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83245">
        <w:rPr>
          <w:b/>
          <w:bCs/>
          <w:sz w:val="28"/>
          <w:szCs w:val="28"/>
        </w:rPr>
        <w:t>ВАКАНТНЫЕ МЕСТА ДЛЯ ЗАПИСИ НА ПРОГРАММЫ</w:t>
      </w:r>
      <w:r w:rsidR="00252537">
        <w:rPr>
          <w:b/>
          <w:bCs/>
          <w:sz w:val="28"/>
          <w:szCs w:val="28"/>
        </w:rPr>
        <w:t xml:space="preserve"> </w:t>
      </w:r>
    </w:p>
    <w:p w:rsidR="00A169DE" w:rsidRDefault="00F64FA0" w:rsidP="00CC209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«Центр детей и юношества» </w:t>
      </w:r>
      <w:r w:rsidR="00252537">
        <w:rPr>
          <w:b/>
          <w:bCs/>
          <w:sz w:val="28"/>
          <w:szCs w:val="28"/>
        </w:rPr>
        <w:t>(2</w:t>
      </w:r>
      <w:r w:rsidR="00155F96">
        <w:rPr>
          <w:b/>
          <w:bCs/>
          <w:sz w:val="28"/>
          <w:szCs w:val="28"/>
        </w:rPr>
        <w:t>6</w:t>
      </w:r>
      <w:bookmarkStart w:id="0" w:name="_GoBack"/>
      <w:bookmarkEnd w:id="0"/>
      <w:r w:rsidR="00252537">
        <w:rPr>
          <w:b/>
          <w:bCs/>
          <w:sz w:val="28"/>
          <w:szCs w:val="28"/>
        </w:rPr>
        <w:t>.08.2026)</w:t>
      </w:r>
    </w:p>
    <w:p w:rsidR="00987934" w:rsidRDefault="00987934" w:rsidP="00CC2096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W w:w="5004" w:type="pct"/>
        <w:tblLayout w:type="fixed"/>
        <w:tblLook w:val="04A0" w:firstRow="1" w:lastRow="0" w:firstColumn="1" w:lastColumn="0" w:noHBand="0" w:noVBand="1"/>
      </w:tblPr>
      <w:tblGrid>
        <w:gridCol w:w="4392"/>
        <w:gridCol w:w="1133"/>
        <w:gridCol w:w="1133"/>
        <w:gridCol w:w="2273"/>
        <w:gridCol w:w="2180"/>
      </w:tblGrid>
      <w:tr w:rsidR="00303E3A" w:rsidRPr="00F93C54" w:rsidTr="00CD5EB5">
        <w:trPr>
          <w:trHeight w:val="35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9E7" w:rsidRPr="00B83245" w:rsidRDefault="002E49E7" w:rsidP="002E49E7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</w:pP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ТЕХНИЧЕСКО</w:t>
            </w:r>
            <w:r w:rsidR="00F93C54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Е</w:t>
            </w: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 xml:space="preserve"> ТВОРЧЕСТВ</w:t>
            </w:r>
            <w:r w:rsidR="00F93C54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О</w:t>
            </w: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CC2096" w:rsidRPr="0034037F" w:rsidRDefault="002E49E7" w:rsidP="00F64FA0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4037F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(</w:t>
            </w: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тел</w:t>
            </w:r>
            <w:r w:rsidRPr="0034037F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 xml:space="preserve">. 55-08-05) </w:t>
            </w:r>
          </w:p>
        </w:tc>
      </w:tr>
      <w:tr w:rsidR="001D0721" w:rsidRPr="00617F22" w:rsidTr="005878D6">
        <w:trPr>
          <w:trHeight w:val="787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 программы</w:t>
            </w:r>
          </w:p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 свободных мест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Код группы 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Расписание</w:t>
            </w:r>
          </w:p>
        </w:tc>
      </w:tr>
      <w:tr w:rsidR="00ED08CC" w:rsidRPr="00617F22" w:rsidTr="003A467B">
        <w:trPr>
          <w:trHeight w:val="543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08CC" w:rsidRDefault="00ED08CC" w:rsidP="00962607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 xml:space="preserve">«Компьютерные технологии» </w:t>
            </w:r>
          </w:p>
          <w:p w:rsidR="00ED08CC" w:rsidRPr="00F93C54" w:rsidRDefault="00ED08CC" w:rsidP="00962607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 w:rsidRPr="00617F22">
              <w:rPr>
                <w:rFonts w:ascii="Arial" w:hAnsi="Arial" w:cs="Arial"/>
                <w:sz w:val="20"/>
                <w:szCs w:val="20"/>
              </w:rPr>
              <w:t>Педагог</w:t>
            </w: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Капустина И.Б.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08CC" w:rsidRPr="00617F22" w:rsidRDefault="00ED08CC" w:rsidP="0096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12-13 лет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08CC" w:rsidRPr="00617F22" w:rsidRDefault="00ED08CC" w:rsidP="009626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08CC" w:rsidRDefault="00ED08CC" w:rsidP="00962607">
            <w:r w:rsidRPr="00F72BC1">
              <w:t>ЦДЮ-ОТТ-К</w:t>
            </w:r>
            <w:r>
              <w:t>Т</w:t>
            </w:r>
            <w:r w:rsidRPr="00F72BC1">
              <w:t>-0</w:t>
            </w:r>
            <w:r>
              <w:t>1</w:t>
            </w:r>
            <w:r w:rsidRPr="00F72BC1">
              <w:t>-1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08CC" w:rsidRPr="00617F22" w:rsidRDefault="00ED08CC" w:rsidP="009626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ПН, СР 9.00-11.40</w:t>
            </w:r>
          </w:p>
        </w:tc>
      </w:tr>
      <w:tr w:rsidR="001900C8" w:rsidRPr="00617F22" w:rsidTr="00F64FA0">
        <w:trPr>
          <w:trHeight w:val="382"/>
        </w:trPr>
        <w:tc>
          <w:tcPr>
            <w:tcW w:w="1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0C8" w:rsidRDefault="001900C8" w:rsidP="001900C8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«</w:t>
            </w:r>
            <w:proofErr w:type="spellStart"/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Лего</w:t>
            </w:r>
            <w:proofErr w:type="spellEnd"/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 xml:space="preserve">-конструирование» </w:t>
            </w:r>
          </w:p>
          <w:p w:rsidR="00181011" w:rsidRPr="00F93C54" w:rsidRDefault="00181011" w:rsidP="001900C8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Педагоги: Суханова И.В., Иванова И.П.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0C8" w:rsidRPr="00617F22" w:rsidRDefault="001900C8" w:rsidP="001900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7-8 лет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C8" w:rsidRPr="00617F22" w:rsidRDefault="00ED08CC" w:rsidP="001900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C8" w:rsidRDefault="001900C8" w:rsidP="001900C8">
            <w:pPr>
              <w:spacing w:after="0"/>
            </w:pPr>
            <w:r w:rsidRPr="00F72BC1">
              <w:t>ЦДЮ-ОТТ-</w:t>
            </w:r>
            <w:r>
              <w:t>ЛК</w:t>
            </w:r>
            <w:r w:rsidRPr="00F72BC1">
              <w:t>-0</w:t>
            </w:r>
            <w:r>
              <w:t>1</w:t>
            </w:r>
            <w:r w:rsidRPr="00F72BC1">
              <w:t>-1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C8" w:rsidRPr="00617F22" w:rsidRDefault="001900C8" w:rsidP="001900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 16.00-17.40</w:t>
            </w:r>
          </w:p>
        </w:tc>
      </w:tr>
      <w:tr w:rsidR="001900C8" w:rsidRPr="00617F22" w:rsidTr="00F64FA0">
        <w:trPr>
          <w:trHeight w:val="416"/>
        </w:trPr>
        <w:tc>
          <w:tcPr>
            <w:tcW w:w="1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C8" w:rsidRDefault="001900C8" w:rsidP="001900C8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C8" w:rsidRDefault="001900C8" w:rsidP="001900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C8" w:rsidRPr="00617F22" w:rsidRDefault="008B0463" w:rsidP="001900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C8" w:rsidRPr="00617F22" w:rsidRDefault="001900C8" w:rsidP="001900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72BC1">
              <w:t>ЦДЮ-ОТТ-</w:t>
            </w:r>
            <w:r>
              <w:t>ЛК</w:t>
            </w:r>
            <w:r w:rsidRPr="00F72BC1">
              <w:t>-0</w:t>
            </w:r>
            <w:r>
              <w:t>2</w:t>
            </w:r>
            <w:r w:rsidRPr="00F72BC1">
              <w:t>-1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C8" w:rsidRPr="00617F22" w:rsidRDefault="001900C8" w:rsidP="001900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 16.00.17.40</w:t>
            </w:r>
          </w:p>
        </w:tc>
      </w:tr>
      <w:tr w:rsidR="00ED08CC" w:rsidRPr="00617F22" w:rsidTr="00ED08CC">
        <w:trPr>
          <w:trHeight w:val="517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08CC" w:rsidRDefault="00ED08CC" w:rsidP="001900C8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 xml:space="preserve">«Основы программирования на </w:t>
            </w: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val="en-US" w:eastAsia="ru-RU"/>
              </w:rPr>
              <w:t>Python</w:t>
            </w: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»</w:t>
            </w:r>
          </w:p>
          <w:p w:rsidR="00ED08CC" w:rsidRPr="00937175" w:rsidRDefault="00ED08CC" w:rsidP="001900C8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Педагог Капустина И.Б.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08CC" w:rsidRPr="00617F22" w:rsidRDefault="00ED08CC" w:rsidP="001900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13-14 лет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08CC" w:rsidRPr="00617F22" w:rsidRDefault="00ED08CC" w:rsidP="001900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08CC" w:rsidRDefault="00ED08CC" w:rsidP="001900C8">
            <w:pPr>
              <w:spacing w:after="0"/>
            </w:pPr>
            <w:r w:rsidRPr="00F72BC1">
              <w:t>ЦДЮ-ОТТ-</w:t>
            </w:r>
            <w:r>
              <w:t>ОП</w:t>
            </w:r>
            <w:r w:rsidRPr="00F72BC1">
              <w:t>-0</w:t>
            </w:r>
            <w:r>
              <w:t>1</w:t>
            </w:r>
            <w:r w:rsidRPr="00F72BC1">
              <w:t>-1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D08CC" w:rsidRPr="00617F22" w:rsidRDefault="00ED08CC" w:rsidP="001900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ВТ, ЧТ 9.00-11.40 ВТ, ЧТ 16.05-17.45</w:t>
            </w:r>
          </w:p>
        </w:tc>
      </w:tr>
      <w:tr w:rsidR="00CD5EB5" w:rsidRPr="00617F22" w:rsidTr="005878D6">
        <w:trPr>
          <w:trHeight w:val="266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Default="00CD5EB5" w:rsidP="00A169DE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 xml:space="preserve">«Конструкторы будущего» </w:t>
            </w:r>
          </w:p>
          <w:p w:rsidR="00CD5EB5" w:rsidRPr="00F93C54" w:rsidRDefault="00CD5EB5" w:rsidP="00A169DE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 </w:t>
            </w:r>
            <w:proofErr w:type="spellStart"/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Поздина</w:t>
            </w:r>
            <w:proofErr w:type="spellEnd"/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Н.Д.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CD5EB5" w:rsidP="00CD5EB5">
            <w:pPr>
              <w:spacing w:after="0" w:line="240" w:lineRule="auto"/>
              <w:ind w:right="-10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дошкольники 6 лет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8B0463" w:rsidP="00617F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1900C8" w:rsidP="001900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00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ЦДЮ-ОТТ-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КБ</w:t>
            </w:r>
            <w:r w:rsidRPr="001900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-01-1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1900C8" w:rsidP="00507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 11.15-12.35</w:t>
            </w:r>
          </w:p>
        </w:tc>
      </w:tr>
      <w:tr w:rsidR="00CD5EB5" w:rsidRPr="00617F22" w:rsidTr="005878D6">
        <w:trPr>
          <w:trHeight w:val="198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181011" w:rsidRDefault="00CD5EB5" w:rsidP="00CD5EB5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 w:rsidRPr="00181011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«Видеографы»</w:t>
            </w:r>
          </w:p>
          <w:p w:rsidR="00181011" w:rsidRPr="00181011" w:rsidRDefault="00181011" w:rsidP="00CD5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1011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Педагог Крюков А.А.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CD5EB5" w:rsidP="00CD5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10-12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8B0463" w:rsidP="00CD5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181011" w:rsidP="00CD5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ЦДЮ-ОТТ-СкитТВ-01-1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181011" w:rsidP="00CD5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ПН, ВТ 17.00-18.40</w:t>
            </w:r>
          </w:p>
        </w:tc>
      </w:tr>
      <w:tr w:rsidR="00CD5EB5" w:rsidRPr="00617F22" w:rsidTr="005878D6">
        <w:trPr>
          <w:trHeight w:val="386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CD5EB5" w:rsidRDefault="00E77586" w:rsidP="00DA48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Мотодрайв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Педагог Крюков А.</w:t>
            </w:r>
            <w:r w:rsidR="00DA48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E77586" w:rsidP="00CD5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13-16 лет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8B0463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DA48FC" w:rsidP="00DA48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8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ЦДЮ-ОТТ-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МД</w:t>
            </w:r>
            <w:r w:rsidRPr="00DA48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-01-1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EB5" w:rsidRPr="00617F22" w:rsidRDefault="00DA48FC" w:rsidP="00CD5E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ПН, СР, ПТ 17.00-18.40</w:t>
            </w:r>
          </w:p>
        </w:tc>
      </w:tr>
    </w:tbl>
    <w:p w:rsidR="00617F22" w:rsidRPr="00252537" w:rsidRDefault="00617F22" w:rsidP="00617F22">
      <w:pPr>
        <w:rPr>
          <w:sz w:val="18"/>
          <w:szCs w:val="1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90"/>
        <w:gridCol w:w="1135"/>
        <w:gridCol w:w="1139"/>
        <w:gridCol w:w="2220"/>
        <w:gridCol w:w="2218"/>
      </w:tblGrid>
      <w:tr w:rsidR="00A411A4" w:rsidRPr="00617F22" w:rsidTr="00F64FA0">
        <w:trPr>
          <w:trHeight w:val="57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9E7" w:rsidRPr="00B83245" w:rsidRDefault="002E49E7" w:rsidP="002E49E7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</w:pP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ЭКОЛОГИЧЕСКО</w:t>
            </w:r>
            <w:r w:rsidR="00F93C54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Е</w:t>
            </w: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 xml:space="preserve"> ОБРАЗОВАНИ</w:t>
            </w:r>
            <w:r w:rsidR="00F93C54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Е</w:t>
            </w:r>
          </w:p>
          <w:p w:rsidR="00A411A4" w:rsidRPr="00617F22" w:rsidRDefault="002E49E7" w:rsidP="00F64FA0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9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(</w:t>
            </w: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тел</w:t>
            </w:r>
            <w:r w:rsidRPr="002E49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 xml:space="preserve">. 55-09-93) </w:t>
            </w:r>
          </w:p>
        </w:tc>
      </w:tr>
      <w:tr w:rsidR="002E49E7" w:rsidRPr="00617F22" w:rsidTr="00642CC6">
        <w:trPr>
          <w:trHeight w:val="787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9E7" w:rsidRPr="00617F22" w:rsidRDefault="002E49E7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 программы</w:t>
            </w:r>
          </w:p>
          <w:p w:rsidR="002E49E7" w:rsidRPr="00617F22" w:rsidRDefault="002E49E7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9E7" w:rsidRPr="00617F22" w:rsidRDefault="002E49E7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9E7" w:rsidRPr="00617F22" w:rsidRDefault="002E49E7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 свободных мест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9E7" w:rsidRPr="00617F22" w:rsidRDefault="002E49E7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Код группы 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9E7" w:rsidRPr="00617F22" w:rsidRDefault="002E49E7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Расписание</w:t>
            </w:r>
          </w:p>
        </w:tc>
      </w:tr>
      <w:tr w:rsidR="008B0463" w:rsidRPr="00617F22" w:rsidTr="008B0463">
        <w:trPr>
          <w:trHeight w:val="232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Default="008B0463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«Занимательная биология»</w:t>
            </w:r>
          </w:p>
          <w:p w:rsidR="008B0463" w:rsidRPr="00F93C54" w:rsidRDefault="008B0463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037F">
              <w:rPr>
                <w:rFonts w:ascii="Arial" w:hAnsi="Arial" w:cs="Arial"/>
                <w:sz w:val="20"/>
                <w:szCs w:val="20"/>
              </w:rPr>
              <w:t>Педагог Винник С.В.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sz w:val="20"/>
                <w:szCs w:val="20"/>
              </w:rPr>
              <w:t>7-</w:t>
            </w:r>
            <w:r>
              <w:rPr>
                <w:rFonts w:ascii="Arial" w:hAnsi="Arial" w:cs="Arial"/>
                <w:sz w:val="20"/>
                <w:szCs w:val="20"/>
              </w:rPr>
              <w:t>11 лет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117D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642C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ЦДЮ-ОЭО-ЗБ-02-1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 11.50-13.30</w:t>
            </w:r>
          </w:p>
        </w:tc>
      </w:tr>
      <w:tr w:rsidR="00A411A4" w:rsidRPr="00617F22" w:rsidTr="00642CC6">
        <w:trPr>
          <w:trHeight w:val="334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59" w:rsidRPr="00F93C54" w:rsidRDefault="008D7CCD" w:rsidP="00A169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«Юный эколог»</w:t>
            </w:r>
            <w:r w:rsidR="00A169DE" w:rsidRPr="00F93C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411A4" w:rsidRPr="00F93C54" w:rsidRDefault="008D7CCD" w:rsidP="00A169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 xml:space="preserve">Педагог </w:t>
            </w:r>
            <w:r w:rsidR="00A411A4" w:rsidRPr="00F93C54">
              <w:rPr>
                <w:rFonts w:ascii="Arial" w:hAnsi="Arial" w:cs="Arial"/>
                <w:sz w:val="20"/>
                <w:szCs w:val="20"/>
              </w:rPr>
              <w:t>Датская Т</w:t>
            </w:r>
            <w:r w:rsidRPr="00F93C54">
              <w:rPr>
                <w:rFonts w:ascii="Arial" w:hAnsi="Arial" w:cs="Arial"/>
                <w:sz w:val="20"/>
                <w:szCs w:val="20"/>
              </w:rPr>
              <w:t>.</w:t>
            </w:r>
            <w:r w:rsidR="00A411A4" w:rsidRPr="00F93C54">
              <w:rPr>
                <w:rFonts w:ascii="Arial" w:hAnsi="Arial" w:cs="Arial"/>
                <w:sz w:val="20"/>
                <w:szCs w:val="20"/>
              </w:rPr>
              <w:t>Е</w:t>
            </w:r>
            <w:r w:rsidRPr="00F93C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sz w:val="20"/>
                <w:szCs w:val="20"/>
              </w:rPr>
              <w:t xml:space="preserve">5-7 </w:t>
            </w:r>
            <w:r w:rsidR="00A169DE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8B0463" w:rsidP="00D21D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D21D75" w:rsidP="00D21D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D75">
              <w:rPr>
                <w:rFonts w:ascii="Arial" w:hAnsi="Arial" w:cs="Arial"/>
                <w:sz w:val="20"/>
                <w:szCs w:val="20"/>
              </w:rPr>
              <w:t>ЦДЮ-ОЭО-</w:t>
            </w:r>
            <w:r>
              <w:rPr>
                <w:rFonts w:ascii="Arial" w:hAnsi="Arial" w:cs="Arial"/>
                <w:sz w:val="20"/>
                <w:szCs w:val="20"/>
              </w:rPr>
              <w:t>ЮЭ</w:t>
            </w:r>
            <w:r w:rsidRPr="00D21D75">
              <w:rPr>
                <w:rFonts w:ascii="Arial" w:hAnsi="Arial" w:cs="Arial"/>
                <w:sz w:val="20"/>
                <w:szCs w:val="20"/>
              </w:rPr>
              <w:t>-01-2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D21D75" w:rsidP="008D7C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 10-11.30</w:t>
            </w:r>
          </w:p>
        </w:tc>
      </w:tr>
      <w:tr w:rsidR="00A922DA" w:rsidRPr="00617F22" w:rsidTr="00642CC6">
        <w:trPr>
          <w:trHeight w:val="438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DA" w:rsidRDefault="00A922DA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Экспериментариум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 Педагог Скибина Л.В.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DA" w:rsidRPr="00617F22" w:rsidRDefault="00A922DA" w:rsidP="00A92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13-15 лет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DA" w:rsidRPr="00617F22" w:rsidRDefault="00FA7FEE" w:rsidP="00D21D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DA" w:rsidRPr="00617F22" w:rsidRDefault="00FA7FEE" w:rsidP="00FA7F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ЦДЮ-ОЭО-Э-01-1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DA" w:rsidRPr="00617F22" w:rsidRDefault="00FA7FEE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СР 17.00-18.35</w:t>
            </w:r>
          </w:p>
        </w:tc>
      </w:tr>
    </w:tbl>
    <w:p w:rsidR="00A411A4" w:rsidRPr="00252537" w:rsidRDefault="00A411A4" w:rsidP="00617F22">
      <w:pPr>
        <w:rPr>
          <w:sz w:val="16"/>
          <w:szCs w:val="16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1"/>
        <w:gridCol w:w="1133"/>
        <w:gridCol w:w="1416"/>
        <w:gridCol w:w="1987"/>
        <w:gridCol w:w="2184"/>
      </w:tblGrid>
      <w:tr w:rsidR="00A169DE" w:rsidRPr="00617F22" w:rsidTr="00527005">
        <w:trPr>
          <w:trHeight w:val="357"/>
        </w:trPr>
        <w:tc>
          <w:tcPr>
            <w:tcW w:w="5000" w:type="pct"/>
            <w:gridSpan w:val="5"/>
            <w:shd w:val="clear" w:color="auto" w:fill="auto"/>
          </w:tcPr>
          <w:p w:rsidR="00A169DE" w:rsidRPr="00B83245" w:rsidRDefault="00A169DE" w:rsidP="00527005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</w:pP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СПОРТИВНЫЙ КЛУБ «АРЕНАЛЬ»</w:t>
            </w:r>
          </w:p>
          <w:p w:rsidR="00A169DE" w:rsidRPr="00617F22" w:rsidRDefault="00A169DE" w:rsidP="00F64FA0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 xml:space="preserve">(тел. 55-66-14) </w:t>
            </w:r>
          </w:p>
        </w:tc>
      </w:tr>
      <w:tr w:rsidR="00A169DE" w:rsidRPr="00617F22" w:rsidTr="00A169DE">
        <w:trPr>
          <w:trHeight w:val="787"/>
        </w:trPr>
        <w:tc>
          <w:tcPr>
            <w:tcW w:w="1976" w:type="pct"/>
            <w:shd w:val="clear" w:color="auto" w:fill="auto"/>
            <w:vAlign w:val="center"/>
            <w:hideMark/>
          </w:tcPr>
          <w:p w:rsidR="00A169DE" w:rsidRPr="00617F22" w:rsidRDefault="00A169DE" w:rsidP="005270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 программы</w:t>
            </w:r>
          </w:p>
          <w:p w:rsidR="00A169DE" w:rsidRPr="00617F22" w:rsidRDefault="00A169DE" w:rsidP="005270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A169DE" w:rsidRPr="00617F22" w:rsidRDefault="00A169DE" w:rsidP="005270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A169DE" w:rsidRPr="00617F22" w:rsidRDefault="00A169DE" w:rsidP="005270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 свободных мест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A169DE" w:rsidRPr="00617F22" w:rsidRDefault="00A169DE" w:rsidP="005270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Код группы </w:t>
            </w:r>
          </w:p>
        </w:tc>
        <w:tc>
          <w:tcPr>
            <w:tcW w:w="983" w:type="pct"/>
            <w:shd w:val="clear" w:color="auto" w:fill="auto"/>
            <w:vAlign w:val="center"/>
            <w:hideMark/>
          </w:tcPr>
          <w:p w:rsidR="00A169DE" w:rsidRPr="00617F22" w:rsidRDefault="00A169DE" w:rsidP="005270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Расписание</w:t>
            </w:r>
          </w:p>
        </w:tc>
      </w:tr>
      <w:tr w:rsidR="00A922DA" w:rsidRPr="00617F22" w:rsidTr="00A169DE">
        <w:trPr>
          <w:trHeight w:val="489"/>
        </w:trPr>
        <w:tc>
          <w:tcPr>
            <w:tcW w:w="1976" w:type="pct"/>
            <w:shd w:val="clear" w:color="auto" w:fill="auto"/>
          </w:tcPr>
          <w:p w:rsidR="00A922DA" w:rsidRDefault="00A922DA" w:rsidP="00527005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«Школа коррекции осанки»</w:t>
            </w:r>
          </w:p>
          <w:p w:rsidR="00A922DA" w:rsidRPr="00F93C54" w:rsidRDefault="00A922DA" w:rsidP="00527005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 xml:space="preserve">Педагог </w:t>
            </w:r>
            <w:proofErr w:type="spellStart"/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Куницина</w:t>
            </w:r>
            <w:proofErr w:type="spellEnd"/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 xml:space="preserve"> О.В.</w:t>
            </w:r>
          </w:p>
        </w:tc>
        <w:tc>
          <w:tcPr>
            <w:tcW w:w="510" w:type="pct"/>
            <w:shd w:val="clear" w:color="auto" w:fill="auto"/>
          </w:tcPr>
          <w:p w:rsidR="00A922DA" w:rsidRPr="00617F22" w:rsidRDefault="00A922DA" w:rsidP="00203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203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-14 лет</w:t>
            </w:r>
          </w:p>
        </w:tc>
        <w:tc>
          <w:tcPr>
            <w:tcW w:w="637" w:type="pct"/>
            <w:shd w:val="clear" w:color="auto" w:fill="auto"/>
          </w:tcPr>
          <w:p w:rsidR="00A922DA" w:rsidRPr="00617F22" w:rsidRDefault="008B0463" w:rsidP="0052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4" w:type="pct"/>
            <w:shd w:val="clear" w:color="auto" w:fill="auto"/>
          </w:tcPr>
          <w:p w:rsidR="00A922DA" w:rsidRPr="00617F22" w:rsidRDefault="00203CD7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ЦДЮ-СК-ШКО-03-3</w:t>
            </w:r>
          </w:p>
        </w:tc>
        <w:tc>
          <w:tcPr>
            <w:tcW w:w="983" w:type="pct"/>
            <w:shd w:val="clear" w:color="auto" w:fill="auto"/>
          </w:tcPr>
          <w:p w:rsidR="00A922DA" w:rsidRDefault="00203CD7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 16.00-16.45</w:t>
            </w:r>
          </w:p>
          <w:p w:rsidR="00203CD7" w:rsidRPr="00617F22" w:rsidRDefault="00203CD7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 13.00-13.45</w:t>
            </w:r>
          </w:p>
        </w:tc>
      </w:tr>
      <w:tr w:rsidR="0091374E" w:rsidRPr="00617F22" w:rsidTr="00A169DE">
        <w:trPr>
          <w:trHeight w:val="569"/>
        </w:trPr>
        <w:tc>
          <w:tcPr>
            <w:tcW w:w="1976" w:type="pct"/>
            <w:vMerge w:val="restart"/>
            <w:shd w:val="clear" w:color="auto" w:fill="auto"/>
          </w:tcPr>
          <w:p w:rsidR="0091374E" w:rsidRPr="00F93C54" w:rsidRDefault="0091374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3C54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«</w:t>
            </w:r>
            <w:r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Растем до Чемпионов» по каратэ</w:t>
            </w:r>
          </w:p>
          <w:p w:rsidR="0091374E" w:rsidRPr="00F93C54" w:rsidRDefault="0091374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>Педагог</w:t>
            </w:r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Тарелкин</w:t>
            </w:r>
            <w:proofErr w:type="spellEnd"/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М.К.</w:t>
            </w:r>
          </w:p>
        </w:tc>
        <w:tc>
          <w:tcPr>
            <w:tcW w:w="510" w:type="pct"/>
            <w:vMerge w:val="restart"/>
            <w:shd w:val="clear" w:color="auto" w:fill="auto"/>
          </w:tcPr>
          <w:p w:rsidR="0091374E" w:rsidRPr="00617F22" w:rsidRDefault="0091374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-9 ле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</w:p>
          <w:p w:rsidR="0091374E" w:rsidRPr="00617F22" w:rsidRDefault="0091374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shd w:val="clear" w:color="auto" w:fill="auto"/>
          </w:tcPr>
          <w:p w:rsidR="0091374E" w:rsidRPr="00617F22" w:rsidRDefault="0091374E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8B04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shd w:val="clear" w:color="auto" w:fill="auto"/>
          </w:tcPr>
          <w:p w:rsidR="0091374E" w:rsidRPr="00617F22" w:rsidRDefault="0091374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ЦДЮ-СК-К-СОЗ-05-1</w:t>
            </w:r>
          </w:p>
        </w:tc>
        <w:tc>
          <w:tcPr>
            <w:tcW w:w="983" w:type="pct"/>
            <w:shd w:val="clear" w:color="auto" w:fill="auto"/>
          </w:tcPr>
          <w:p w:rsidR="0091374E" w:rsidRPr="00617F22" w:rsidRDefault="0091374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ВТ, ЧТ 13.00-14.30</w:t>
            </w:r>
          </w:p>
        </w:tc>
      </w:tr>
      <w:tr w:rsidR="0091374E" w:rsidRPr="00617F22" w:rsidTr="00A169DE">
        <w:trPr>
          <w:trHeight w:val="569"/>
        </w:trPr>
        <w:tc>
          <w:tcPr>
            <w:tcW w:w="1976" w:type="pct"/>
            <w:vMerge/>
            <w:shd w:val="clear" w:color="auto" w:fill="auto"/>
          </w:tcPr>
          <w:p w:rsidR="0091374E" w:rsidRPr="00F93C54" w:rsidRDefault="0091374E" w:rsidP="00527005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91374E" w:rsidRPr="00617F22" w:rsidRDefault="0091374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shd w:val="clear" w:color="auto" w:fill="auto"/>
          </w:tcPr>
          <w:p w:rsidR="0091374E" w:rsidRPr="00617F22" w:rsidRDefault="0091374E" w:rsidP="0052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4" w:type="pct"/>
            <w:shd w:val="clear" w:color="auto" w:fill="auto"/>
          </w:tcPr>
          <w:p w:rsidR="0091374E" w:rsidRPr="00617F22" w:rsidRDefault="0091374E" w:rsidP="009137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37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ЦДЮ-СК-К-СОЗ-0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9137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3" w:type="pct"/>
            <w:shd w:val="clear" w:color="auto" w:fill="auto"/>
          </w:tcPr>
          <w:p w:rsidR="0091374E" w:rsidRPr="00617F22" w:rsidRDefault="0091374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ПН, СР 08.00-09.30</w:t>
            </w:r>
          </w:p>
        </w:tc>
      </w:tr>
      <w:tr w:rsidR="00A169DE" w:rsidRPr="00617F22" w:rsidTr="00A169DE">
        <w:trPr>
          <w:trHeight w:val="565"/>
        </w:trPr>
        <w:tc>
          <w:tcPr>
            <w:tcW w:w="1976" w:type="pct"/>
            <w:shd w:val="clear" w:color="auto" w:fill="auto"/>
          </w:tcPr>
          <w:p w:rsidR="00A169DE" w:rsidRPr="00F93C54" w:rsidRDefault="00A169D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3C54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«Дзюдо</w:t>
            </w:r>
            <w:r w:rsidR="00A922DA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 xml:space="preserve"> и самбо</w:t>
            </w:r>
            <w:r w:rsidRPr="00F93C54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 xml:space="preserve">» </w:t>
            </w:r>
          </w:p>
          <w:p w:rsidR="00A169DE" w:rsidRPr="00F93C54" w:rsidRDefault="00A169DE" w:rsidP="00A922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>Педагог</w:t>
            </w:r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137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Пузанов Ю.В. </w:t>
            </w:r>
          </w:p>
        </w:tc>
        <w:tc>
          <w:tcPr>
            <w:tcW w:w="510" w:type="pct"/>
            <w:shd w:val="clear" w:color="auto" w:fill="auto"/>
          </w:tcPr>
          <w:p w:rsidR="00A169DE" w:rsidRPr="00617F22" w:rsidRDefault="00A922DA" w:rsidP="009137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9-1</w:t>
            </w:r>
            <w:r w:rsidR="009137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169DE"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637" w:type="pct"/>
            <w:shd w:val="clear" w:color="auto" w:fill="auto"/>
          </w:tcPr>
          <w:p w:rsidR="00A169DE" w:rsidRPr="00617F22" w:rsidRDefault="008B0463" w:rsidP="0052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4" w:type="pct"/>
            <w:shd w:val="clear" w:color="auto" w:fill="auto"/>
          </w:tcPr>
          <w:p w:rsidR="00A169DE" w:rsidRPr="00617F22" w:rsidRDefault="0091374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ЦДЮ-СК-Д-НП2-06-2</w:t>
            </w:r>
          </w:p>
        </w:tc>
        <w:tc>
          <w:tcPr>
            <w:tcW w:w="983" w:type="pct"/>
            <w:shd w:val="clear" w:color="auto" w:fill="auto"/>
          </w:tcPr>
          <w:p w:rsidR="00A169DE" w:rsidRPr="00617F22" w:rsidRDefault="0091374E" w:rsidP="0052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ПН, СР, ПТ 08.30-10.00</w:t>
            </w:r>
          </w:p>
        </w:tc>
      </w:tr>
    </w:tbl>
    <w:p w:rsidR="00F64FA0" w:rsidRDefault="00F64FA0" w:rsidP="00617F22"/>
    <w:tbl>
      <w:tblPr>
        <w:tblW w:w="5004" w:type="pct"/>
        <w:jc w:val="center"/>
        <w:tblLook w:val="04A0" w:firstRow="1" w:lastRow="0" w:firstColumn="1" w:lastColumn="0" w:noHBand="0" w:noVBand="1"/>
      </w:tblPr>
      <w:tblGrid>
        <w:gridCol w:w="4499"/>
        <w:gridCol w:w="1025"/>
        <w:gridCol w:w="1416"/>
        <w:gridCol w:w="1987"/>
        <w:gridCol w:w="2184"/>
      </w:tblGrid>
      <w:tr w:rsidR="00A411A4" w:rsidRPr="00617F22" w:rsidTr="00F93C54">
        <w:trPr>
          <w:trHeight w:val="33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4" w:rsidRPr="00617F22" w:rsidRDefault="00F93C54" w:rsidP="00F64FA0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7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ХОРОВАЯ СТУДИЯ «Аллегро» (тел. 55-12-85) </w:t>
            </w:r>
          </w:p>
        </w:tc>
      </w:tr>
      <w:tr w:rsidR="001D0721" w:rsidRPr="00617F22" w:rsidTr="00A169DE">
        <w:tblPrEx>
          <w:jc w:val="left"/>
        </w:tblPrEx>
        <w:trPr>
          <w:trHeight w:val="78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 программы</w:t>
            </w:r>
          </w:p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 свободных мест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Код группы 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Расписание</w:t>
            </w:r>
          </w:p>
        </w:tc>
      </w:tr>
      <w:tr w:rsidR="00A411A4" w:rsidRPr="00617F22" w:rsidTr="00F93C54">
        <w:trPr>
          <w:trHeight w:val="442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DA" w:rsidRDefault="00A922DA" w:rsidP="00A92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М</w:t>
            </w:r>
            <w:r w:rsidR="00A411A4"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ладш</w:t>
            </w: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ий</w:t>
            </w:r>
            <w:r w:rsidR="00A411A4"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хор «Капельки»</w:t>
            </w:r>
            <w:r w:rsidR="00A411A4" w:rsidRPr="00F93C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411A4" w:rsidRPr="00F93C54" w:rsidRDefault="00A411A4" w:rsidP="00A92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 xml:space="preserve">Педагог </w:t>
            </w:r>
            <w:proofErr w:type="spellStart"/>
            <w:r w:rsidRPr="00F93C54">
              <w:rPr>
                <w:rFonts w:ascii="Arial" w:hAnsi="Arial" w:cs="Arial"/>
                <w:sz w:val="20"/>
                <w:szCs w:val="20"/>
              </w:rPr>
              <w:t>Коткова</w:t>
            </w:r>
            <w:proofErr w:type="spellEnd"/>
            <w:r w:rsidRPr="00F93C54">
              <w:rPr>
                <w:rFonts w:ascii="Arial" w:hAnsi="Arial" w:cs="Arial"/>
                <w:sz w:val="20"/>
                <w:szCs w:val="20"/>
              </w:rPr>
              <w:t xml:space="preserve"> Н.Ю.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1A4" w:rsidRPr="00617F22" w:rsidRDefault="00E1155D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</w:t>
            </w:r>
            <w:r w:rsidR="00A411A4" w:rsidRPr="00617F22">
              <w:rPr>
                <w:rFonts w:ascii="Arial" w:hAnsi="Arial" w:cs="Arial"/>
                <w:sz w:val="20"/>
                <w:szCs w:val="20"/>
              </w:rPr>
              <w:t>6 лет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1A4" w:rsidRPr="00617F22" w:rsidRDefault="00EC5A95" w:rsidP="008B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B046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1A4" w:rsidRPr="00617F22" w:rsidRDefault="009D6FF0" w:rsidP="009D6F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ЦДЮ</w:t>
            </w:r>
            <w:r w:rsidR="00A411A4" w:rsidRPr="00617F22">
              <w:rPr>
                <w:rFonts w:ascii="Arial" w:hAnsi="Arial" w:cs="Arial"/>
                <w:sz w:val="20"/>
                <w:szCs w:val="20"/>
              </w:rPr>
              <w:t xml:space="preserve">-ХС-К-01-1 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1A4" w:rsidRPr="00617F22" w:rsidRDefault="00E1155D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ЧТ 18.00-19.02</w:t>
            </w:r>
          </w:p>
        </w:tc>
      </w:tr>
      <w:tr w:rsidR="00A411A4" w:rsidRPr="00617F22" w:rsidTr="00A922DA">
        <w:trPr>
          <w:trHeight w:val="246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4" w:rsidRPr="00F93C54" w:rsidRDefault="00A922DA" w:rsidP="00A92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М</w:t>
            </w:r>
            <w:r w:rsidR="00A411A4"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ладш</w:t>
            </w: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ий</w:t>
            </w:r>
            <w:r w:rsidR="00A411A4"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хор «Росинки»</w:t>
            </w:r>
            <w:r w:rsidR="00A411A4" w:rsidRPr="00F93C54">
              <w:rPr>
                <w:rFonts w:ascii="Arial" w:hAnsi="Arial" w:cs="Arial"/>
                <w:sz w:val="20"/>
                <w:szCs w:val="20"/>
              </w:rPr>
              <w:t xml:space="preserve"> Педагог </w:t>
            </w:r>
            <w:proofErr w:type="spellStart"/>
            <w:r w:rsidR="00A411A4" w:rsidRPr="00F93C54">
              <w:rPr>
                <w:rFonts w:ascii="Arial" w:hAnsi="Arial" w:cs="Arial"/>
                <w:sz w:val="20"/>
                <w:szCs w:val="20"/>
              </w:rPr>
              <w:t>Барис</w:t>
            </w:r>
            <w:proofErr w:type="spellEnd"/>
            <w:r w:rsidR="00A411A4" w:rsidRPr="00F93C54">
              <w:rPr>
                <w:rFonts w:ascii="Arial" w:hAnsi="Arial" w:cs="Arial"/>
                <w:sz w:val="20"/>
                <w:szCs w:val="20"/>
              </w:rPr>
              <w:t xml:space="preserve"> Ю.О.  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1A4" w:rsidRPr="00617F22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sz w:val="20"/>
                <w:szCs w:val="20"/>
              </w:rPr>
              <w:t>7-8 лет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1A4" w:rsidRPr="00617F22" w:rsidRDefault="00E1155D" w:rsidP="00EC5A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1A4" w:rsidRPr="00617F22" w:rsidRDefault="009D6FF0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ЦДЮ</w:t>
            </w:r>
            <w:r w:rsidR="00A411A4" w:rsidRPr="00617F22">
              <w:rPr>
                <w:rFonts w:ascii="Arial" w:hAnsi="Arial" w:cs="Arial"/>
                <w:sz w:val="20"/>
                <w:szCs w:val="20"/>
              </w:rPr>
              <w:t xml:space="preserve">-ХС-Р-01-1 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1A4" w:rsidRPr="00617F22" w:rsidRDefault="00E1155D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СР, ПТ 18.00-19.02</w:t>
            </w:r>
          </w:p>
        </w:tc>
      </w:tr>
      <w:tr w:rsidR="00A411A4" w:rsidRPr="00617F22" w:rsidTr="00A922DA">
        <w:trPr>
          <w:trHeight w:val="463"/>
          <w:jc w:val="center"/>
        </w:trPr>
        <w:tc>
          <w:tcPr>
            <w:tcW w:w="2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DA" w:rsidRDefault="00A922DA" w:rsidP="00A922DA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С</w:t>
            </w:r>
            <w:r w:rsidR="00A411A4"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редн</w:t>
            </w: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ий хор</w:t>
            </w:r>
            <w:r w:rsidR="00A411A4"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«Аллегретто»</w:t>
            </w:r>
          </w:p>
          <w:p w:rsidR="00A411A4" w:rsidRPr="00F93C54" w:rsidRDefault="00A411A4" w:rsidP="00A92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 xml:space="preserve">Педагог </w:t>
            </w:r>
            <w:proofErr w:type="spellStart"/>
            <w:r w:rsidRPr="00F93C54">
              <w:rPr>
                <w:rFonts w:ascii="Arial" w:hAnsi="Arial" w:cs="Arial"/>
                <w:sz w:val="20"/>
                <w:szCs w:val="20"/>
              </w:rPr>
              <w:t>Чикина</w:t>
            </w:r>
            <w:proofErr w:type="spellEnd"/>
            <w:r w:rsidRPr="00F93C54">
              <w:rPr>
                <w:rFonts w:ascii="Arial" w:hAnsi="Arial" w:cs="Arial"/>
                <w:sz w:val="20"/>
                <w:szCs w:val="20"/>
              </w:rPr>
              <w:t xml:space="preserve"> Т. Е.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1A4" w:rsidRPr="00617F22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sz w:val="20"/>
                <w:szCs w:val="20"/>
              </w:rPr>
              <w:t>9-10 лет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1A4" w:rsidRPr="00617F22" w:rsidRDefault="00E1155D" w:rsidP="008B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B046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1A4" w:rsidRPr="00617F22" w:rsidRDefault="009D6FF0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ЦДЮ</w:t>
            </w:r>
            <w:r w:rsidR="00A411A4" w:rsidRPr="00617F22">
              <w:rPr>
                <w:rFonts w:ascii="Arial" w:hAnsi="Arial" w:cs="Arial"/>
                <w:sz w:val="20"/>
                <w:szCs w:val="20"/>
              </w:rPr>
              <w:t xml:space="preserve">-ХС-СХА-01-1 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1A4" w:rsidRDefault="00E1155D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ЧТ 18.15-19.50</w:t>
            </w:r>
          </w:p>
          <w:p w:rsidR="00E1155D" w:rsidRPr="00617F22" w:rsidRDefault="00E1155D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 13.30-15.05</w:t>
            </w:r>
          </w:p>
        </w:tc>
      </w:tr>
    </w:tbl>
    <w:p w:rsidR="00A411A4" w:rsidRDefault="00A411A4" w:rsidP="00617F22"/>
    <w:tbl>
      <w:tblPr>
        <w:tblW w:w="5004" w:type="pct"/>
        <w:tblLook w:val="04A0" w:firstRow="1" w:lastRow="0" w:firstColumn="1" w:lastColumn="0" w:noHBand="0" w:noVBand="1"/>
      </w:tblPr>
      <w:tblGrid>
        <w:gridCol w:w="4500"/>
        <w:gridCol w:w="1024"/>
        <w:gridCol w:w="1416"/>
        <w:gridCol w:w="1987"/>
        <w:gridCol w:w="2184"/>
      </w:tblGrid>
      <w:tr w:rsidR="00F93C54" w:rsidRPr="002E49E7" w:rsidTr="00F93C54">
        <w:trPr>
          <w:trHeight w:val="25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C54" w:rsidRPr="00F64FA0" w:rsidRDefault="00F93C54" w:rsidP="00F64F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F64F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 xml:space="preserve">ЭСТРАДНО-ДЖАЗОВАЯ СТУДИЯ «А&amp;Б» (тел. 55-12-25) </w:t>
            </w:r>
          </w:p>
        </w:tc>
      </w:tr>
      <w:tr w:rsidR="00F93C54" w:rsidRPr="00617F22" w:rsidTr="00252537">
        <w:trPr>
          <w:trHeight w:val="354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C54" w:rsidRPr="00F93C54" w:rsidRDefault="00F93C54" w:rsidP="007F4C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3C54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Гитара</w:t>
            </w:r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93C54">
              <w:rPr>
                <w:rFonts w:ascii="Arial" w:hAnsi="Arial" w:cs="Arial"/>
                <w:sz w:val="20"/>
                <w:szCs w:val="20"/>
              </w:rPr>
              <w:t xml:space="preserve">Педагог </w:t>
            </w:r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Моисеева Е.А.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54" w:rsidRPr="00617F22" w:rsidRDefault="00F93C54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9-17</w:t>
            </w:r>
            <w:r w:rsidR="00A922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54" w:rsidRPr="00617F22" w:rsidRDefault="008B0463" w:rsidP="00117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54" w:rsidRPr="00617F22" w:rsidRDefault="009D6FF0" w:rsidP="009D6F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6F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ЦДЮ-ЭДС-Г-0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9D6F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54" w:rsidRPr="00F64FA0" w:rsidRDefault="009D6FF0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4F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Ср, ПТ 10.50-11.35</w:t>
            </w:r>
          </w:p>
        </w:tc>
      </w:tr>
      <w:tr w:rsidR="009D6FF0" w:rsidRPr="00617F22" w:rsidTr="00252537">
        <w:trPr>
          <w:trHeight w:val="402"/>
        </w:trPr>
        <w:tc>
          <w:tcPr>
            <w:tcW w:w="2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FF0" w:rsidRPr="00F93C54" w:rsidRDefault="009D6FF0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3C54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 xml:space="preserve"> Гитара</w:t>
            </w:r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Педагог Дорошкевич О.П.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FF0" w:rsidRPr="00617F22" w:rsidRDefault="009D6FF0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9-17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F0" w:rsidRPr="00617F22" w:rsidRDefault="008B0463" w:rsidP="00117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F0" w:rsidRPr="00617F22" w:rsidRDefault="009D6FF0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ЦДЮ-ЭДС-Г-05-1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F0" w:rsidRPr="00617F22" w:rsidRDefault="009D6FF0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ВТ, ЧТ 08.45-09.30</w:t>
            </w:r>
          </w:p>
        </w:tc>
      </w:tr>
      <w:tr w:rsidR="009D6FF0" w:rsidRPr="00617F22" w:rsidTr="00252537">
        <w:trPr>
          <w:trHeight w:val="421"/>
        </w:trPr>
        <w:tc>
          <w:tcPr>
            <w:tcW w:w="20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F0" w:rsidRPr="00F93C54" w:rsidRDefault="009D6FF0" w:rsidP="00117DAC">
            <w:pPr>
              <w:spacing w:after="0" w:line="240" w:lineRule="auto"/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F0" w:rsidRPr="00617F22" w:rsidRDefault="009D6FF0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F0" w:rsidRDefault="008B0463" w:rsidP="00117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F0" w:rsidRDefault="009D6FF0" w:rsidP="009D6F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6F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ЦДЮ-ЭДС-Г-0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9D6F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F0" w:rsidRDefault="009D6FF0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ВТ, ЧТ 09.40-10.25</w:t>
            </w:r>
          </w:p>
        </w:tc>
      </w:tr>
      <w:tr w:rsidR="008B0463" w:rsidRPr="00617F22" w:rsidTr="008B0463">
        <w:trPr>
          <w:trHeight w:val="231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Pr="00F93C54" w:rsidRDefault="008B0463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3C54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Эстрадная гитара</w:t>
            </w:r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8B0463" w:rsidRPr="00F93C54" w:rsidRDefault="008B0463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>Педагог</w:t>
            </w:r>
            <w:r w:rsidRPr="00F9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Шумилов Е.В.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A922DA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12-17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117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9D6F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6F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ЦДЮ-ЭДС-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</w:t>
            </w:r>
            <w:r w:rsidRPr="009D6F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9D6F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ПН, СР 10.00-10.45</w:t>
            </w:r>
          </w:p>
        </w:tc>
      </w:tr>
      <w:tr w:rsidR="00025FEF" w:rsidRPr="00025FEF" w:rsidTr="00117DAC">
        <w:trPr>
          <w:trHeight w:val="465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EF" w:rsidRDefault="00025FEF" w:rsidP="00117DAC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025FEF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Оркестровые группы младшего духового оркестра</w:t>
            </w:r>
          </w:p>
          <w:p w:rsidR="00025FEF" w:rsidRPr="00025FEF" w:rsidRDefault="00025FEF" w:rsidP="00117DAC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Педагог Суховей Д.В.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EF" w:rsidRPr="00025FEF" w:rsidRDefault="00025FEF" w:rsidP="003142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8-11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EF" w:rsidRPr="00025FEF" w:rsidRDefault="00025FEF" w:rsidP="00117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EF" w:rsidRPr="00025FEF" w:rsidRDefault="00025FEF" w:rsidP="002525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5F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ЦДЮ-ЭДС-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r w:rsidRPr="00025F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МДО</w:t>
            </w:r>
            <w:r w:rsidRPr="00025F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025F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2C2" w:rsidRDefault="001262C2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 10.00-10.45</w:t>
            </w:r>
          </w:p>
          <w:p w:rsidR="00025FEF" w:rsidRPr="00025FEF" w:rsidRDefault="00025FEF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ПТ 10.00-11.40</w:t>
            </w:r>
          </w:p>
        </w:tc>
      </w:tr>
      <w:tr w:rsidR="001262C2" w:rsidRPr="00025FEF" w:rsidTr="00117DAC">
        <w:trPr>
          <w:trHeight w:val="465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2C2" w:rsidRDefault="001262C2" w:rsidP="001262C2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025FEF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Оркестровые группы младшего духового оркестра</w:t>
            </w:r>
          </w:p>
          <w:p w:rsidR="001262C2" w:rsidRPr="00025FEF" w:rsidRDefault="001262C2" w:rsidP="001262C2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Педагог Серяков И.А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2C2" w:rsidRPr="00025FEF" w:rsidRDefault="001262C2" w:rsidP="001262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8-11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2C2" w:rsidRPr="00025FEF" w:rsidRDefault="001262C2" w:rsidP="001262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2C2" w:rsidRPr="00025FEF" w:rsidRDefault="001262C2" w:rsidP="002525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5F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ЦДЮ-ЭДС-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r w:rsidRPr="00025F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МДО</w:t>
            </w:r>
            <w:r w:rsidRPr="00025F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025F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2C2" w:rsidRDefault="001262C2" w:rsidP="001262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 14.00-15.35</w:t>
            </w:r>
          </w:p>
          <w:p w:rsidR="001262C2" w:rsidRPr="00025FEF" w:rsidRDefault="001262C2" w:rsidP="001262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ПТ 14.00-14.45</w:t>
            </w:r>
          </w:p>
        </w:tc>
      </w:tr>
      <w:tr w:rsidR="00F93C54" w:rsidRPr="00617F22" w:rsidTr="00117DAC">
        <w:trPr>
          <w:trHeight w:val="499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54" w:rsidRPr="00F93C54" w:rsidRDefault="00F93C54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«Ансамбль </w:t>
            </w:r>
            <w:proofErr w:type="spellStart"/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блокфлейтистов</w:t>
            </w:r>
            <w:proofErr w:type="spellEnd"/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«Невелички»</w:t>
            </w:r>
            <w:r w:rsidRPr="00F93C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93C54" w:rsidRPr="00F93C54" w:rsidRDefault="00F93C54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>Педагог Тычинин А.И.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54" w:rsidRPr="00617F22" w:rsidRDefault="00F93C54" w:rsidP="00117D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3142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-7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54" w:rsidRPr="00617F22" w:rsidRDefault="00025FEF" w:rsidP="00117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54" w:rsidRPr="00025FEF" w:rsidRDefault="00025FEF" w:rsidP="00025FEF">
            <w:pPr>
              <w:pStyle w:val="1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25FEF">
              <w:rPr>
                <w:rFonts w:ascii="Arial" w:hAnsi="Arial" w:cs="Arial"/>
                <w:b w:val="0"/>
                <w:sz w:val="20"/>
                <w:szCs w:val="20"/>
              </w:rPr>
              <w:t>ЦДЮ-ЭДС-АФН-01-1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54" w:rsidRPr="00617F22" w:rsidRDefault="00025FEF" w:rsidP="00252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3169">
              <w:rPr>
                <w:rFonts w:ascii="Arial" w:hAnsi="Arial" w:cs="Arial"/>
                <w:sz w:val="20"/>
                <w:szCs w:val="20"/>
              </w:rPr>
              <w:t>СР, СБ 18.00-18.3</w:t>
            </w:r>
            <w:r w:rsidR="00252537" w:rsidRPr="0096316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37203" w:rsidRPr="00617F22" w:rsidTr="00117DAC">
        <w:trPr>
          <w:trHeight w:val="421"/>
        </w:trPr>
        <w:tc>
          <w:tcPr>
            <w:tcW w:w="2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7203" w:rsidRPr="00F93C54" w:rsidRDefault="00D37203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«Ансамбль </w:t>
            </w: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барабанщиков</w:t>
            </w: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«</w:t>
            </w: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  <w:t>DA</w:t>
            </w: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Б</w:t>
            </w: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»</w:t>
            </w:r>
            <w:r w:rsidRPr="00F93C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37203" w:rsidRPr="00F93C54" w:rsidRDefault="00D37203" w:rsidP="00D372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 xml:space="preserve">Педагог </w:t>
            </w:r>
            <w:r>
              <w:rPr>
                <w:rFonts w:ascii="Arial" w:hAnsi="Arial" w:cs="Arial"/>
                <w:sz w:val="20"/>
                <w:szCs w:val="20"/>
              </w:rPr>
              <w:t>Махов Р.Б.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7203" w:rsidRPr="00617F22" w:rsidRDefault="00D37203" w:rsidP="00A922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203" w:rsidRPr="00617F22" w:rsidRDefault="00D37203" w:rsidP="00117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203" w:rsidRPr="00D37203" w:rsidRDefault="00D37203" w:rsidP="00D37203">
            <w:pPr>
              <w:pStyle w:val="1"/>
              <w:shd w:val="clear" w:color="auto" w:fill="F8F8F8"/>
              <w:spacing w:before="0" w:beforeAutospacing="0" w:after="0" w:afterAutospacing="0"/>
              <w:rPr>
                <w:rStyle w:val="mr-2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37203">
              <w:rPr>
                <w:rFonts w:ascii="Arial" w:hAnsi="Arial" w:cs="Arial"/>
                <w:b w:val="0"/>
                <w:sz w:val="20"/>
                <w:szCs w:val="20"/>
              </w:rPr>
              <w:t>ЦДЮ-ЭДС-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АБ</w:t>
            </w:r>
            <w:r w:rsidRPr="00D37203">
              <w:rPr>
                <w:rFonts w:ascii="Arial" w:hAnsi="Arial" w:cs="Arial"/>
                <w:b w:val="0"/>
                <w:sz w:val="20"/>
                <w:szCs w:val="20"/>
              </w:rPr>
              <w:t>-01-1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203" w:rsidRPr="00617F22" w:rsidRDefault="00D37203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ЧТ 11.00-11.45</w:t>
            </w:r>
          </w:p>
        </w:tc>
      </w:tr>
      <w:tr w:rsidR="00D37203" w:rsidRPr="00617F22" w:rsidTr="00117DAC">
        <w:trPr>
          <w:trHeight w:val="421"/>
        </w:trPr>
        <w:tc>
          <w:tcPr>
            <w:tcW w:w="20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203" w:rsidRPr="00F93C54" w:rsidRDefault="00D37203" w:rsidP="00117DAC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203" w:rsidRDefault="00D37203" w:rsidP="00A922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203" w:rsidRDefault="008B0463" w:rsidP="00117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203" w:rsidRPr="00D37203" w:rsidRDefault="00D37203" w:rsidP="00D37203">
            <w:pPr>
              <w:pStyle w:val="1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7203">
              <w:rPr>
                <w:rFonts w:ascii="Arial" w:hAnsi="Arial" w:cs="Arial"/>
                <w:b w:val="0"/>
                <w:sz w:val="20"/>
                <w:szCs w:val="20"/>
              </w:rPr>
              <w:t>ЦДЮ-ЭДС-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АБ</w:t>
            </w:r>
            <w:r w:rsidRPr="00D37203">
              <w:rPr>
                <w:rFonts w:ascii="Arial" w:hAnsi="Arial" w:cs="Arial"/>
                <w:b w:val="0"/>
                <w:sz w:val="20"/>
                <w:szCs w:val="20"/>
              </w:rPr>
              <w:t>-0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Pr="00D37203">
              <w:rPr>
                <w:rFonts w:ascii="Arial" w:hAnsi="Arial" w:cs="Arial"/>
                <w:b w:val="0"/>
                <w:sz w:val="20"/>
                <w:szCs w:val="20"/>
              </w:rPr>
              <w:t>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203" w:rsidRDefault="00D37203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ЧТ 15.00-15.45</w:t>
            </w:r>
          </w:p>
        </w:tc>
      </w:tr>
      <w:tr w:rsidR="008D7DA7" w:rsidRPr="00617F22" w:rsidTr="00117DAC">
        <w:trPr>
          <w:trHeight w:val="309"/>
        </w:trPr>
        <w:tc>
          <w:tcPr>
            <w:tcW w:w="2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7DA7" w:rsidRDefault="008D7DA7" w:rsidP="00117DAC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Музыкальная информатика</w:t>
            </w:r>
          </w:p>
          <w:p w:rsidR="008D7DA7" w:rsidRDefault="008D7DA7" w:rsidP="00117DAC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Педагог Махов Р.Б.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7DA7" w:rsidRDefault="008D7DA7" w:rsidP="007F4C51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12-17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DA7" w:rsidRPr="00617F22" w:rsidRDefault="008D7DA7" w:rsidP="00117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DA7" w:rsidRPr="00D37203" w:rsidRDefault="008D7DA7" w:rsidP="006B4BDA">
            <w:pPr>
              <w:pStyle w:val="1"/>
              <w:shd w:val="clear" w:color="auto" w:fill="F8F8F8"/>
              <w:spacing w:before="0" w:beforeAutospacing="0" w:after="0" w:afterAutospacing="0"/>
              <w:rPr>
                <w:rStyle w:val="mr-2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B4BDA">
              <w:rPr>
                <w:rStyle w:val="mr-2"/>
                <w:rFonts w:ascii="Arial" w:hAnsi="Arial" w:cs="Arial"/>
                <w:b w:val="0"/>
                <w:bCs w:val="0"/>
                <w:sz w:val="20"/>
                <w:szCs w:val="20"/>
              </w:rPr>
              <w:t>ЦДЮ-ЭДС-</w:t>
            </w:r>
            <w:r>
              <w:rPr>
                <w:rStyle w:val="mr-2"/>
                <w:rFonts w:ascii="Arial" w:hAnsi="Arial" w:cs="Arial"/>
                <w:b w:val="0"/>
                <w:bCs w:val="0"/>
                <w:sz w:val="20"/>
                <w:szCs w:val="20"/>
              </w:rPr>
              <w:t>МИ</w:t>
            </w:r>
            <w:r w:rsidRPr="006B4BDA">
              <w:rPr>
                <w:rStyle w:val="mr-2"/>
                <w:rFonts w:ascii="Arial" w:hAnsi="Arial" w:cs="Arial"/>
                <w:b w:val="0"/>
                <w:bCs w:val="0"/>
                <w:sz w:val="20"/>
                <w:szCs w:val="20"/>
              </w:rPr>
              <w:t>-01-1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DA7" w:rsidRPr="00617F22" w:rsidRDefault="008D7DA7" w:rsidP="00117D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ПН, СР 15.00-15.45</w:t>
            </w:r>
          </w:p>
        </w:tc>
      </w:tr>
      <w:tr w:rsidR="008D7DA7" w:rsidRPr="00617F22" w:rsidTr="00117DAC">
        <w:trPr>
          <w:trHeight w:val="309"/>
        </w:trPr>
        <w:tc>
          <w:tcPr>
            <w:tcW w:w="20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DA7" w:rsidRDefault="008D7DA7" w:rsidP="00117DAC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DA7" w:rsidRDefault="008D7DA7" w:rsidP="007F4C51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DA7" w:rsidRDefault="008D7DA7" w:rsidP="00117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DA7" w:rsidRPr="006B4BDA" w:rsidRDefault="008D7DA7" w:rsidP="008D7DA7">
            <w:pPr>
              <w:pStyle w:val="1"/>
              <w:shd w:val="clear" w:color="auto" w:fill="F8F8F8"/>
              <w:spacing w:before="0" w:beforeAutospacing="0" w:after="0" w:afterAutospacing="0"/>
              <w:rPr>
                <w:rStyle w:val="mr-2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37203">
              <w:rPr>
                <w:rFonts w:ascii="Arial" w:hAnsi="Arial" w:cs="Arial"/>
                <w:b w:val="0"/>
                <w:sz w:val="20"/>
                <w:szCs w:val="20"/>
              </w:rPr>
              <w:t>ЦДЮ-ЭДС-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МИ</w:t>
            </w:r>
            <w:r w:rsidRPr="00D37203">
              <w:rPr>
                <w:rFonts w:ascii="Arial" w:hAnsi="Arial" w:cs="Arial"/>
                <w:b w:val="0"/>
                <w:sz w:val="20"/>
                <w:szCs w:val="20"/>
              </w:rPr>
              <w:t>-0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Pr="00D37203">
              <w:rPr>
                <w:rFonts w:ascii="Arial" w:hAnsi="Arial" w:cs="Arial"/>
                <w:b w:val="0"/>
                <w:sz w:val="20"/>
                <w:szCs w:val="20"/>
              </w:rPr>
              <w:t>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DA7" w:rsidRPr="00617F22" w:rsidRDefault="008D7DA7" w:rsidP="008D7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ПН, СР 16.00-16.45</w:t>
            </w:r>
          </w:p>
        </w:tc>
      </w:tr>
    </w:tbl>
    <w:p w:rsidR="00F93C54" w:rsidRDefault="00F93C54" w:rsidP="00617F22"/>
    <w:tbl>
      <w:tblPr>
        <w:tblW w:w="5004" w:type="pct"/>
        <w:tblLook w:val="04A0" w:firstRow="1" w:lastRow="0" w:firstColumn="1" w:lastColumn="0" w:noHBand="0" w:noVBand="1"/>
      </w:tblPr>
      <w:tblGrid>
        <w:gridCol w:w="4499"/>
        <w:gridCol w:w="1025"/>
        <w:gridCol w:w="1416"/>
        <w:gridCol w:w="1987"/>
        <w:gridCol w:w="2184"/>
      </w:tblGrid>
      <w:tr w:rsidR="00A411A4" w:rsidRPr="0091374E" w:rsidTr="00A411A4">
        <w:trPr>
          <w:trHeight w:val="42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9E7" w:rsidRPr="00B83245" w:rsidRDefault="002E49E7" w:rsidP="002E49E7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</w:pP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ДЕТСКАЯ ОБРАЗОВАТЕЛЬНАЯ СТУДИЯ «ДОШКОЛЬНИК» («УМКА»)</w:t>
            </w:r>
          </w:p>
          <w:p w:rsidR="00A411A4" w:rsidRPr="002E49E7" w:rsidRDefault="002E49E7" w:rsidP="00F64FA0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2E49E7">
              <w:rPr>
                <w:rFonts w:eastAsia="Times New Roman" w:cs="Calibri"/>
                <w:b/>
                <w:bCs/>
                <w:sz w:val="20"/>
                <w:szCs w:val="20"/>
                <w:lang w:val="en-US" w:eastAsia="ru-RU"/>
              </w:rPr>
              <w:t>(</w:t>
            </w: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тел</w:t>
            </w:r>
            <w:r w:rsidRPr="002E49E7">
              <w:rPr>
                <w:rFonts w:eastAsia="Times New Roman" w:cs="Calibri"/>
                <w:b/>
                <w:bCs/>
                <w:sz w:val="20"/>
                <w:szCs w:val="20"/>
                <w:lang w:val="en-US" w:eastAsia="ru-RU"/>
              </w:rPr>
              <w:t xml:space="preserve">. 50-56-70) </w:t>
            </w:r>
          </w:p>
        </w:tc>
      </w:tr>
      <w:tr w:rsidR="001D0721" w:rsidRPr="00617F22" w:rsidTr="00A169DE">
        <w:trPr>
          <w:trHeight w:val="78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 программы</w:t>
            </w:r>
          </w:p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 свободных мест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Код группы 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Расписание</w:t>
            </w:r>
          </w:p>
        </w:tc>
      </w:tr>
      <w:tr w:rsidR="00A411A4" w:rsidRPr="00617F22" w:rsidTr="00A169DE">
        <w:trPr>
          <w:trHeight w:val="362"/>
        </w:trPr>
        <w:tc>
          <w:tcPr>
            <w:tcW w:w="2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F93C54" w:rsidRDefault="00A411A4" w:rsidP="00A411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3C54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 xml:space="preserve">АДОП «Занимательная логопедия и </w:t>
            </w:r>
            <w:proofErr w:type="spellStart"/>
            <w:r w:rsidRPr="00F93C54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логоритмика</w:t>
            </w:r>
            <w:proofErr w:type="spellEnd"/>
            <w:r w:rsidRPr="00F93C54">
              <w:rPr>
                <w:rStyle w:val="a3"/>
                <w:rFonts w:ascii="Arial" w:eastAsia="Times New Roman" w:hAnsi="Arial" w:cs="Arial"/>
                <w:color w:val="auto"/>
                <w:sz w:val="20"/>
                <w:szCs w:val="20"/>
                <w:u w:val="none"/>
                <w:lang w:eastAsia="ru-RU"/>
              </w:rPr>
              <w:t>»</w:t>
            </w:r>
          </w:p>
          <w:p w:rsidR="00A411A4" w:rsidRPr="00617F22" w:rsidRDefault="00A411A4" w:rsidP="00A411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(заключение ПМПК, справка)</w:t>
            </w:r>
          </w:p>
          <w:p w:rsidR="00A411A4" w:rsidRDefault="00A411A4" w:rsidP="00A411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Педагоги: Жаворонкова И.А.,</w:t>
            </w:r>
          </w:p>
          <w:p w:rsidR="00A411A4" w:rsidRPr="00617F22" w:rsidRDefault="00A411A4" w:rsidP="00A411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Саликова</w:t>
            </w:r>
            <w:proofErr w:type="spellEnd"/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A411A4" w:rsidP="00A411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5-6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C86E27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ЦДЮ-ДОС-ЗЛЛ-02-1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 17.00-18.10</w:t>
            </w:r>
          </w:p>
        </w:tc>
      </w:tr>
      <w:tr w:rsidR="00C86E27" w:rsidRPr="00617F22" w:rsidTr="008B0463">
        <w:trPr>
          <w:trHeight w:val="396"/>
        </w:trPr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8B0463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Default="00C86E27" w:rsidP="008B0463">
            <w:pPr>
              <w:spacing w:after="0" w:line="240" w:lineRule="auto"/>
            </w:pPr>
            <w:r w:rsidRPr="00521C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ЦДЮ-ДОС-ЗЛЛ-0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521C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 18.20-19.30</w:t>
            </w:r>
          </w:p>
        </w:tc>
      </w:tr>
      <w:tr w:rsidR="00C86E27" w:rsidRPr="00617F22" w:rsidTr="008B0463">
        <w:trPr>
          <w:trHeight w:val="589"/>
        </w:trPr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86E27" w:rsidRDefault="00C86E27" w:rsidP="008B0463">
            <w:pPr>
              <w:spacing w:after="0" w:line="240" w:lineRule="auto"/>
            </w:pPr>
            <w:r w:rsidRPr="00521C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ЦДЮ-ДОС-ЗЛЛ-0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521C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 18.20-19.30</w:t>
            </w:r>
          </w:p>
        </w:tc>
      </w:tr>
      <w:tr w:rsidR="00C86E27" w:rsidRPr="00617F22" w:rsidTr="00D6415A">
        <w:trPr>
          <w:trHeight w:val="372"/>
        </w:trPr>
        <w:tc>
          <w:tcPr>
            <w:tcW w:w="2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«Начинаем в 5 лет: читаем, считаем, творим»</w:t>
            </w:r>
          </w:p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Педагоги: 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86E27" w:rsidRPr="00617F22" w:rsidTr="00D6415A">
        <w:trPr>
          <w:trHeight w:val="278"/>
        </w:trPr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86E27" w:rsidRPr="00617F22" w:rsidTr="00D6415A">
        <w:trPr>
          <w:trHeight w:val="254"/>
        </w:trPr>
        <w:tc>
          <w:tcPr>
            <w:tcW w:w="20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86E27" w:rsidRPr="00617F22" w:rsidTr="00D6415A">
        <w:trPr>
          <w:trHeight w:val="272"/>
        </w:trPr>
        <w:tc>
          <w:tcPr>
            <w:tcW w:w="2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«Начинаем в 5 лет: читаем, считаем,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мастерим</w:t>
            </w: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Педагоги: 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86E27" w:rsidRPr="00617F22" w:rsidTr="00117DAC">
        <w:trPr>
          <w:trHeight w:val="467"/>
        </w:trPr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86E27" w:rsidRPr="00617F22" w:rsidTr="00117DAC">
        <w:trPr>
          <w:trHeight w:val="467"/>
        </w:trPr>
        <w:tc>
          <w:tcPr>
            <w:tcW w:w="20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C86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E27" w:rsidRPr="00617F22" w:rsidRDefault="00C86E27" w:rsidP="008B0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411A4" w:rsidRDefault="00A411A4" w:rsidP="00617F22"/>
    <w:tbl>
      <w:tblPr>
        <w:tblW w:w="5004" w:type="pct"/>
        <w:tblLayout w:type="fixed"/>
        <w:tblLook w:val="04A0" w:firstRow="1" w:lastRow="0" w:firstColumn="1" w:lastColumn="0" w:noHBand="0" w:noVBand="1"/>
      </w:tblPr>
      <w:tblGrid>
        <w:gridCol w:w="3819"/>
        <w:gridCol w:w="1275"/>
        <w:gridCol w:w="1136"/>
        <w:gridCol w:w="2836"/>
        <w:gridCol w:w="2036"/>
        <w:gridCol w:w="9"/>
      </w:tblGrid>
      <w:tr w:rsidR="00A411A4" w:rsidRPr="00617F22" w:rsidTr="00690E69">
        <w:trPr>
          <w:trHeight w:val="38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9E7" w:rsidRPr="00B83245" w:rsidRDefault="002E49E7" w:rsidP="002E49E7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</w:pP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ХУДОЖЕСТВЕННО-ЭСТЕТИЧЕСКО</w:t>
            </w:r>
            <w:r w:rsidR="00F93C54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Е ТВОРЧЕСТВО</w:t>
            </w:r>
          </w:p>
          <w:p w:rsidR="00A411A4" w:rsidRPr="00617F22" w:rsidRDefault="002E49E7" w:rsidP="00F64FA0">
            <w:pPr>
              <w:shd w:val="clear" w:color="auto" w:fill="D9D9D9"/>
              <w:spacing w:after="0" w:line="240" w:lineRule="auto"/>
              <w:ind w:right="13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49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(</w:t>
            </w:r>
            <w:r w:rsidRPr="00B83245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тел</w:t>
            </w:r>
            <w:r w:rsidRPr="002E49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 xml:space="preserve">. 55-12-65) </w:t>
            </w:r>
          </w:p>
        </w:tc>
      </w:tr>
      <w:tr w:rsidR="001D0721" w:rsidRPr="00617F22" w:rsidTr="00690E69">
        <w:trPr>
          <w:trHeight w:val="630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 программы</w:t>
            </w:r>
          </w:p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Возраст 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 свободных мест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Код группы </w:t>
            </w:r>
          </w:p>
        </w:tc>
        <w:tc>
          <w:tcPr>
            <w:tcW w:w="9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21" w:rsidRPr="00617F22" w:rsidRDefault="001D0721" w:rsidP="008D7C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F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Расписание</w:t>
            </w:r>
          </w:p>
        </w:tc>
      </w:tr>
      <w:tr w:rsidR="00A411A4" w:rsidRPr="00617F22" w:rsidTr="00690E69">
        <w:trPr>
          <w:gridAfter w:val="1"/>
          <w:wAfter w:w="4" w:type="pct"/>
          <w:trHeight w:val="214"/>
        </w:trPr>
        <w:tc>
          <w:tcPr>
            <w:tcW w:w="4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A4" w:rsidRPr="00617F22" w:rsidRDefault="0040787E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Мастерская «Умелая иголочка»</w:t>
            </w:r>
          </w:p>
        </w:tc>
      </w:tr>
      <w:tr w:rsidR="00A411A4" w:rsidRPr="00617F22" w:rsidTr="00690E69">
        <w:trPr>
          <w:gridAfter w:val="1"/>
          <w:wAfter w:w="4" w:type="pct"/>
          <w:trHeight w:val="398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F93C54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87E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</w:t>
            </w: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Мир моды для дошкольников»</w:t>
            </w:r>
          </w:p>
          <w:p w:rsidR="00A411A4" w:rsidRPr="00617F22" w:rsidRDefault="00B3029D" w:rsidP="004078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39E">
              <w:rPr>
                <w:rFonts w:ascii="Arial" w:hAnsi="Arial" w:cs="Arial"/>
                <w:sz w:val="20"/>
                <w:szCs w:val="20"/>
              </w:rPr>
              <w:t>Педагог</w:t>
            </w:r>
            <w:r w:rsidRPr="00617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11A4" w:rsidRPr="00617F22">
              <w:rPr>
                <w:rFonts w:ascii="Arial" w:hAnsi="Arial" w:cs="Arial"/>
                <w:sz w:val="20"/>
                <w:szCs w:val="20"/>
              </w:rPr>
              <w:t>Ховринцева</w:t>
            </w:r>
            <w:proofErr w:type="spellEnd"/>
            <w:r w:rsidR="00A411A4" w:rsidRPr="00617F22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="0040787E">
              <w:rPr>
                <w:rFonts w:ascii="Arial" w:hAnsi="Arial" w:cs="Arial"/>
                <w:sz w:val="20"/>
                <w:szCs w:val="20"/>
              </w:rPr>
              <w:t>.</w:t>
            </w:r>
            <w:r w:rsidR="00A411A4" w:rsidRPr="00617F22">
              <w:rPr>
                <w:rFonts w:ascii="Arial" w:hAnsi="Arial" w:cs="Arial"/>
                <w:sz w:val="20"/>
                <w:szCs w:val="20"/>
              </w:rPr>
              <w:t>В</w:t>
            </w:r>
            <w:r w:rsidR="0040787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40787E" w:rsidP="004078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6-7</w:t>
            </w:r>
            <w:r w:rsidR="00A411A4" w:rsidRPr="00617F22">
              <w:rPr>
                <w:rFonts w:ascii="Arial" w:hAnsi="Arial" w:cs="Arial"/>
                <w:sz w:val="20"/>
                <w:szCs w:val="20"/>
              </w:rPr>
              <w:t xml:space="preserve"> лет 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E36C42" w:rsidP="00E36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E36C42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6C42">
              <w:rPr>
                <w:rFonts w:ascii="Arial" w:hAnsi="Arial" w:cs="Arial"/>
                <w:sz w:val="20"/>
                <w:szCs w:val="20"/>
              </w:rPr>
              <w:t>ЦДЮ-ОХВ-УИ-ДОШ-01-1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E36C42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ВТ, ПТ </w:t>
            </w:r>
            <w:r w:rsidR="002138D2">
              <w:rPr>
                <w:rFonts w:ascii="Arial" w:hAnsi="Arial" w:cs="Arial"/>
                <w:sz w:val="20"/>
                <w:szCs w:val="20"/>
              </w:rPr>
              <w:t>18.10-19.30</w:t>
            </w:r>
          </w:p>
        </w:tc>
      </w:tr>
      <w:tr w:rsidR="0040787E" w:rsidRPr="00617F22" w:rsidTr="00690E69">
        <w:trPr>
          <w:gridAfter w:val="1"/>
          <w:wAfter w:w="4" w:type="pct"/>
          <w:trHeight w:val="398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7E" w:rsidRDefault="0040787E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«Чудеса из ткани своими руками»</w:t>
            </w:r>
          </w:p>
          <w:p w:rsidR="00690E69" w:rsidRPr="0040787E" w:rsidRDefault="00690E69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690E69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Педагог </w:t>
            </w:r>
            <w:proofErr w:type="spellStart"/>
            <w:r w:rsidRPr="00690E69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Ховринцева</w:t>
            </w:r>
            <w:proofErr w:type="spellEnd"/>
            <w:r w:rsidRPr="00690E69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Г.В.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7E" w:rsidRDefault="0040787E" w:rsidP="004078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девочки 7-11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7E" w:rsidRPr="00617F22" w:rsidRDefault="002138D2" w:rsidP="00E36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7E" w:rsidRPr="00617F22" w:rsidRDefault="002138D2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38D2">
              <w:rPr>
                <w:rFonts w:ascii="Arial" w:hAnsi="Arial" w:cs="Arial"/>
                <w:sz w:val="20"/>
                <w:szCs w:val="20"/>
              </w:rPr>
              <w:t>ЦДЮ-ОХВ-УИ-Ч-02-2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7E" w:rsidRPr="00617F22" w:rsidRDefault="002138D2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ПТ 09.30-11.10</w:t>
            </w:r>
          </w:p>
        </w:tc>
      </w:tr>
      <w:tr w:rsidR="002138D2" w:rsidRPr="00617F22" w:rsidTr="00690E69">
        <w:trPr>
          <w:gridAfter w:val="1"/>
          <w:wAfter w:w="4" w:type="pct"/>
          <w:trHeight w:val="398"/>
        </w:trPr>
        <w:tc>
          <w:tcPr>
            <w:tcW w:w="1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8D2" w:rsidRDefault="002138D2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«Кукольный сундучок»</w:t>
            </w:r>
          </w:p>
          <w:p w:rsidR="00690E69" w:rsidRDefault="00690E69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690E69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Педагог </w:t>
            </w:r>
            <w:proofErr w:type="spellStart"/>
            <w:r w:rsidRPr="00690E69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Ховринцева</w:t>
            </w:r>
            <w:proofErr w:type="spellEnd"/>
            <w:r w:rsidRPr="00690E69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Г.В.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8D2" w:rsidRDefault="002138D2" w:rsidP="004078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девочки 10-15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D2" w:rsidRPr="00617F22" w:rsidRDefault="002138D2" w:rsidP="00E36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D2" w:rsidRPr="00617F22" w:rsidRDefault="002138D2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38D2">
              <w:rPr>
                <w:rFonts w:ascii="Arial" w:hAnsi="Arial" w:cs="Arial"/>
                <w:sz w:val="20"/>
                <w:szCs w:val="20"/>
              </w:rPr>
              <w:t>ЦДЮ-ОХВ-УИ-К-01-2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D2" w:rsidRDefault="002138D2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 16.00-17-40</w:t>
            </w:r>
          </w:p>
          <w:p w:rsidR="002138D2" w:rsidRPr="00617F22" w:rsidRDefault="002138D2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 12.50-14.30</w:t>
            </w:r>
          </w:p>
        </w:tc>
      </w:tr>
      <w:tr w:rsidR="002138D2" w:rsidRPr="00617F22" w:rsidTr="00690E69">
        <w:trPr>
          <w:gridAfter w:val="1"/>
          <w:wAfter w:w="4" w:type="pct"/>
          <w:trHeight w:val="398"/>
        </w:trPr>
        <w:tc>
          <w:tcPr>
            <w:tcW w:w="1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D2" w:rsidRDefault="002138D2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D2" w:rsidRDefault="002138D2" w:rsidP="004078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D2" w:rsidRPr="00617F22" w:rsidRDefault="002138D2" w:rsidP="00E36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D2" w:rsidRPr="002138D2" w:rsidRDefault="002138D2" w:rsidP="002138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38D2">
              <w:rPr>
                <w:rFonts w:ascii="Arial" w:hAnsi="Arial" w:cs="Arial"/>
                <w:sz w:val="20"/>
                <w:szCs w:val="20"/>
              </w:rPr>
              <w:t>ЦДЮ-ОХВ-УИ-К-0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138D2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8D2" w:rsidRDefault="002138D2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ПТ 16.00-17.40</w:t>
            </w:r>
          </w:p>
          <w:p w:rsidR="002138D2" w:rsidRPr="00617F22" w:rsidRDefault="002138D2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 11.00-12.40</w:t>
            </w:r>
          </w:p>
        </w:tc>
      </w:tr>
      <w:tr w:rsidR="00A411A4" w:rsidRPr="00617F22" w:rsidTr="00690E69">
        <w:trPr>
          <w:gridAfter w:val="1"/>
          <w:wAfter w:w="4" w:type="pct"/>
          <w:trHeight w:val="230"/>
        </w:trPr>
        <w:tc>
          <w:tcPr>
            <w:tcW w:w="4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A4" w:rsidRPr="00617F22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b/>
                <w:bCs/>
                <w:sz w:val="20"/>
                <w:szCs w:val="20"/>
              </w:rPr>
              <w:t>Арт-студия «Синяя птица»</w:t>
            </w:r>
          </w:p>
        </w:tc>
      </w:tr>
      <w:tr w:rsidR="00B45740" w:rsidRPr="00617F22" w:rsidTr="00690E69">
        <w:trPr>
          <w:gridAfter w:val="1"/>
          <w:wAfter w:w="4" w:type="pct"/>
          <w:trHeight w:val="418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Pr="00F93C54" w:rsidRDefault="00B45740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«Путешествие в мир искусства»</w:t>
            </w:r>
          </w:p>
          <w:p w:rsidR="00B45740" w:rsidRPr="00617F22" w:rsidRDefault="00B45740" w:rsidP="00B457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 xml:space="preserve">Педагог </w:t>
            </w:r>
            <w:proofErr w:type="spellStart"/>
            <w:r w:rsidRPr="00F93C54">
              <w:rPr>
                <w:rFonts w:ascii="Arial" w:hAnsi="Arial" w:cs="Arial"/>
                <w:sz w:val="20"/>
                <w:szCs w:val="20"/>
              </w:rPr>
              <w:t>Кожохина</w:t>
            </w:r>
            <w:proofErr w:type="spellEnd"/>
            <w:r w:rsidRPr="00F93C54">
              <w:rPr>
                <w:rFonts w:ascii="Arial" w:hAnsi="Arial" w:cs="Arial"/>
                <w:sz w:val="20"/>
                <w:szCs w:val="20"/>
              </w:rPr>
              <w:t xml:space="preserve">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7F22">
              <w:rPr>
                <w:rFonts w:ascii="Arial" w:hAnsi="Arial" w:cs="Arial"/>
                <w:sz w:val="20"/>
                <w:szCs w:val="20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Pr="00617F22" w:rsidRDefault="00B45740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sz w:val="20"/>
                <w:szCs w:val="20"/>
              </w:rPr>
              <w:t xml:space="preserve">6 лет </w:t>
            </w:r>
            <w:proofErr w:type="spellStart"/>
            <w:r w:rsidRPr="00617F22">
              <w:rPr>
                <w:rFonts w:ascii="Arial" w:hAnsi="Arial" w:cs="Arial"/>
                <w:sz w:val="20"/>
                <w:szCs w:val="20"/>
              </w:rPr>
              <w:t>дошк</w:t>
            </w:r>
            <w:proofErr w:type="spellEnd"/>
            <w:r w:rsidRPr="00617F2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5740" w:rsidRPr="00617F22" w:rsidRDefault="00117DAC" w:rsidP="00117D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5740" w:rsidRPr="00617F22" w:rsidRDefault="00117DAC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7DAC">
              <w:rPr>
                <w:rFonts w:ascii="Arial" w:hAnsi="Arial" w:cs="Arial"/>
                <w:sz w:val="20"/>
                <w:szCs w:val="20"/>
              </w:rPr>
              <w:t>ЦДЮ-ОХВ-АРТ-ПМИ-01-2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5740" w:rsidRDefault="00117DAC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 18.45-20.00</w:t>
            </w:r>
          </w:p>
          <w:p w:rsidR="00117DAC" w:rsidRPr="00617F22" w:rsidRDefault="00117DAC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 17.00-18.15</w:t>
            </w:r>
          </w:p>
        </w:tc>
      </w:tr>
      <w:tr w:rsidR="008B0463" w:rsidRPr="00617F22" w:rsidTr="00690E69">
        <w:trPr>
          <w:gridAfter w:val="1"/>
          <w:wAfter w:w="4" w:type="pct"/>
          <w:trHeight w:val="496"/>
        </w:trPr>
        <w:tc>
          <w:tcPr>
            <w:tcW w:w="1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Default="008B0463" w:rsidP="00A411A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0787E">
              <w:rPr>
                <w:rFonts w:ascii="Arial" w:hAnsi="Arial" w:cs="Arial"/>
                <w:bCs/>
                <w:sz w:val="20"/>
                <w:szCs w:val="20"/>
              </w:rPr>
              <w:lastRenderedPageBreak/>
              <w:t>Целебное прикосновение</w:t>
            </w:r>
          </w:p>
          <w:p w:rsidR="008B0463" w:rsidRPr="0040787E" w:rsidRDefault="008B0463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 xml:space="preserve">Педагог </w:t>
            </w:r>
            <w:proofErr w:type="spellStart"/>
            <w:r w:rsidRPr="00F93C54">
              <w:rPr>
                <w:rFonts w:ascii="Arial" w:hAnsi="Arial" w:cs="Arial"/>
                <w:sz w:val="20"/>
                <w:szCs w:val="20"/>
              </w:rPr>
              <w:t>Кожохина</w:t>
            </w:r>
            <w:proofErr w:type="spellEnd"/>
            <w:r w:rsidRPr="00F93C54">
              <w:rPr>
                <w:rFonts w:ascii="Arial" w:hAnsi="Arial" w:cs="Arial"/>
                <w:sz w:val="20"/>
                <w:szCs w:val="20"/>
              </w:rPr>
              <w:t xml:space="preserve">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7F22">
              <w:rPr>
                <w:rFonts w:ascii="Arial" w:hAnsi="Arial" w:cs="Arial"/>
                <w:sz w:val="20"/>
                <w:szCs w:val="20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7-13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117D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7DAC">
              <w:rPr>
                <w:rFonts w:ascii="Arial" w:hAnsi="Arial" w:cs="Arial"/>
                <w:sz w:val="20"/>
                <w:szCs w:val="20"/>
              </w:rPr>
              <w:t>ЦДЮ-ОХВ-АРТ-ЦП-01-1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Default="008B0463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 14.15-15.55</w:t>
            </w:r>
          </w:p>
          <w:p w:rsidR="008B0463" w:rsidRPr="00617F22" w:rsidRDefault="008B0463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 18.20-20.00</w:t>
            </w:r>
          </w:p>
        </w:tc>
      </w:tr>
      <w:tr w:rsidR="008B0463" w:rsidRPr="00617F22" w:rsidTr="0074523E">
        <w:trPr>
          <w:gridAfter w:val="1"/>
          <w:wAfter w:w="4" w:type="pct"/>
          <w:trHeight w:val="496"/>
        </w:trPr>
        <w:tc>
          <w:tcPr>
            <w:tcW w:w="17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Pr="0040787E" w:rsidRDefault="008B0463" w:rsidP="00A411A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Default="008B0463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Default="008B0463" w:rsidP="00117D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Pr="00117DAC" w:rsidRDefault="008B0463" w:rsidP="008B04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7DAC">
              <w:rPr>
                <w:rFonts w:ascii="Arial" w:hAnsi="Arial" w:cs="Arial"/>
                <w:sz w:val="20"/>
                <w:szCs w:val="20"/>
              </w:rPr>
              <w:t>ЦДЮ-ОХВ-АРТ-ЦП-0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17DA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0463" w:rsidRDefault="008B0463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 17.25-20.00</w:t>
            </w:r>
          </w:p>
          <w:p w:rsidR="008B0463" w:rsidRDefault="008B0463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 16.05-18.40</w:t>
            </w:r>
          </w:p>
        </w:tc>
      </w:tr>
      <w:tr w:rsidR="0040787E" w:rsidRPr="00617F22" w:rsidTr="00690E69">
        <w:trPr>
          <w:gridAfter w:val="1"/>
          <w:wAfter w:w="4" w:type="pct"/>
          <w:trHeight w:val="432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87E" w:rsidRDefault="0040787E" w:rsidP="00A411A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«В зеркале природы»</w:t>
            </w:r>
          </w:p>
          <w:p w:rsidR="00117DAC" w:rsidRPr="0040787E" w:rsidRDefault="00117DAC" w:rsidP="00A411A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93C54">
              <w:rPr>
                <w:rFonts w:ascii="Arial" w:hAnsi="Arial" w:cs="Arial"/>
                <w:sz w:val="20"/>
                <w:szCs w:val="20"/>
              </w:rPr>
              <w:t xml:space="preserve">Педагог </w:t>
            </w:r>
            <w:proofErr w:type="spellStart"/>
            <w:r w:rsidRPr="00F93C54">
              <w:rPr>
                <w:rFonts w:ascii="Arial" w:hAnsi="Arial" w:cs="Arial"/>
                <w:sz w:val="20"/>
                <w:szCs w:val="20"/>
              </w:rPr>
              <w:t>Кожохина</w:t>
            </w:r>
            <w:proofErr w:type="spellEnd"/>
            <w:r w:rsidRPr="00F93C54">
              <w:rPr>
                <w:rFonts w:ascii="Arial" w:hAnsi="Arial" w:cs="Arial"/>
                <w:sz w:val="20"/>
                <w:szCs w:val="20"/>
              </w:rPr>
              <w:t xml:space="preserve">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7F22">
              <w:rPr>
                <w:rFonts w:ascii="Arial" w:hAnsi="Arial" w:cs="Arial"/>
                <w:sz w:val="20"/>
                <w:szCs w:val="20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87E" w:rsidRDefault="0040787E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11-14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0787E" w:rsidRPr="00617F22" w:rsidRDefault="00117DAC" w:rsidP="00117D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0787E" w:rsidRPr="00617F22" w:rsidRDefault="00117DAC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7DAC">
              <w:rPr>
                <w:rFonts w:ascii="Arial" w:hAnsi="Arial" w:cs="Arial"/>
                <w:sz w:val="20"/>
                <w:szCs w:val="20"/>
              </w:rPr>
              <w:t>ЦДЮ-ОХВ-АРТ-ВЗП-01-1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0787E" w:rsidRDefault="00117DAC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 14.40-17.15</w:t>
            </w:r>
          </w:p>
          <w:p w:rsidR="00117DAC" w:rsidRPr="00617F22" w:rsidRDefault="00117DAC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 16.05-16.50</w:t>
            </w:r>
          </w:p>
        </w:tc>
      </w:tr>
      <w:tr w:rsidR="00A411A4" w:rsidRPr="00617F22" w:rsidTr="00690E69">
        <w:trPr>
          <w:gridAfter w:val="1"/>
          <w:wAfter w:w="4" w:type="pct"/>
          <w:trHeight w:val="226"/>
        </w:trPr>
        <w:tc>
          <w:tcPr>
            <w:tcW w:w="4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A4" w:rsidRPr="00617F22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17F22">
              <w:rPr>
                <w:rFonts w:ascii="Arial" w:hAnsi="Arial" w:cs="Arial"/>
                <w:b/>
                <w:bCs/>
                <w:sz w:val="20"/>
                <w:szCs w:val="20"/>
              </w:rPr>
              <w:t>Изо-студия</w:t>
            </w:r>
            <w:proofErr w:type="gramEnd"/>
            <w:r w:rsidRPr="00617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«Линия»</w:t>
            </w:r>
          </w:p>
        </w:tc>
      </w:tr>
      <w:tr w:rsidR="00117DAC" w:rsidRPr="00617F22" w:rsidTr="00690E69">
        <w:trPr>
          <w:gridAfter w:val="1"/>
          <w:wAfter w:w="4" w:type="pct"/>
          <w:trHeight w:val="484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7DAC" w:rsidRDefault="00117DAC" w:rsidP="00B45740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«Волшеб</w:t>
            </w: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ство</w:t>
            </w: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к</w:t>
            </w: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расок</w:t>
            </w: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» </w:t>
            </w:r>
          </w:p>
          <w:p w:rsidR="00117DAC" w:rsidRPr="00617F22" w:rsidRDefault="00117DAC" w:rsidP="00932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Педагог </w:t>
            </w:r>
            <w:proofErr w:type="spellStart"/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Чежегова</w:t>
            </w:r>
            <w:proofErr w:type="spellEnd"/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О.В.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7DAC" w:rsidRPr="00617F22" w:rsidRDefault="00117DAC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5-6 </w:t>
            </w:r>
            <w:r w:rsidRPr="00617F22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17DAC" w:rsidRPr="00617F22" w:rsidRDefault="008B0463" w:rsidP="009325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17DAC" w:rsidRPr="00617F22" w:rsidRDefault="00117DAC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7DAC">
              <w:rPr>
                <w:rFonts w:ascii="Arial" w:hAnsi="Arial" w:cs="Arial"/>
                <w:sz w:val="20"/>
                <w:szCs w:val="20"/>
              </w:rPr>
              <w:t>ЦДЮ-ОХВ-ЛИНИЯ-ВКР-01-1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17DAC" w:rsidRPr="00617F22" w:rsidRDefault="00117DAC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ПН, СР 18.25-19.45</w:t>
            </w:r>
          </w:p>
        </w:tc>
      </w:tr>
      <w:tr w:rsidR="00B45740" w:rsidRPr="00617F22" w:rsidTr="00690E69">
        <w:trPr>
          <w:gridAfter w:val="1"/>
          <w:wAfter w:w="4" w:type="pct"/>
          <w:trHeight w:val="264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Default="00B45740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«Рисуем сказку»</w:t>
            </w:r>
          </w:p>
          <w:p w:rsidR="00932578" w:rsidRPr="00F93C54" w:rsidRDefault="00932578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Педагог Богачева А.Ю.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Default="00932578" w:rsidP="009325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578">
              <w:rPr>
                <w:rFonts w:ascii="Arial" w:hAnsi="Arial" w:cs="Arial"/>
                <w:sz w:val="20"/>
                <w:szCs w:val="20"/>
              </w:rPr>
              <w:t xml:space="preserve">5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932578">
              <w:rPr>
                <w:rFonts w:ascii="Arial" w:hAnsi="Arial" w:cs="Arial"/>
                <w:sz w:val="20"/>
                <w:szCs w:val="20"/>
              </w:rPr>
              <w:t xml:space="preserve"> 6 лет 11 месяцев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Pr="00617F22" w:rsidRDefault="008B0463" w:rsidP="009325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Pr="00617F22" w:rsidRDefault="00932578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578">
              <w:rPr>
                <w:rFonts w:ascii="Arial" w:hAnsi="Arial" w:cs="Arial"/>
                <w:sz w:val="20"/>
                <w:szCs w:val="20"/>
              </w:rPr>
              <w:t>ЦДЮ-ОХВ-Линия-РС-01-2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Pr="00617F22" w:rsidRDefault="00932578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ПТ 18.15-19.25</w:t>
            </w:r>
          </w:p>
        </w:tc>
      </w:tr>
      <w:tr w:rsidR="0027245E" w:rsidRPr="00617F22" w:rsidTr="008B0463">
        <w:trPr>
          <w:gridAfter w:val="1"/>
          <w:wAfter w:w="4" w:type="pct"/>
          <w:trHeight w:val="314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Default="0027245E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«Лазурь»</w:t>
            </w:r>
          </w:p>
          <w:p w:rsidR="0027245E" w:rsidRPr="00F93C54" w:rsidRDefault="0027245E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Педагог Строганова Ж.Е.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Default="0027245E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Pr="00617F22" w:rsidRDefault="008B0463" w:rsidP="009325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Pr="00617F22" w:rsidRDefault="0027245E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578">
              <w:rPr>
                <w:rFonts w:ascii="Arial" w:hAnsi="Arial" w:cs="Arial"/>
                <w:sz w:val="20"/>
                <w:szCs w:val="20"/>
              </w:rPr>
              <w:t>ЦДЮ-ОХВ-ЛИНИЯ-Л-02-1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Default="0027245E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 14.00-15.40</w:t>
            </w:r>
          </w:p>
          <w:p w:rsidR="0027245E" w:rsidRPr="00617F22" w:rsidRDefault="0027245E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 09.30-11.05</w:t>
            </w:r>
          </w:p>
        </w:tc>
      </w:tr>
      <w:tr w:rsidR="008B0463" w:rsidRPr="00617F22" w:rsidTr="008B0463">
        <w:trPr>
          <w:gridAfter w:val="1"/>
          <w:wAfter w:w="4" w:type="pct"/>
          <w:trHeight w:val="264"/>
        </w:trPr>
        <w:tc>
          <w:tcPr>
            <w:tcW w:w="1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Default="008B0463" w:rsidP="008B0463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«Палитра природы»</w:t>
            </w:r>
          </w:p>
          <w:p w:rsidR="008B0463" w:rsidRDefault="008B0463" w:rsidP="008B0463"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Педагог Строганова Ж.Е.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Default="008B0463" w:rsidP="0027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10-16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2724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Pr="00617F22" w:rsidRDefault="008B0463" w:rsidP="0027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578">
              <w:rPr>
                <w:rFonts w:ascii="Arial" w:hAnsi="Arial" w:cs="Arial"/>
                <w:sz w:val="20"/>
                <w:szCs w:val="20"/>
              </w:rPr>
              <w:t>ЦДЮ-ОХВ-ЛИНИЯ-ПП-01-1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Default="008B0463" w:rsidP="0027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 15.50-17.30</w:t>
            </w:r>
          </w:p>
          <w:p w:rsidR="008B0463" w:rsidRPr="00617F22" w:rsidRDefault="008B0463" w:rsidP="0027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 11.10-12.45</w:t>
            </w:r>
          </w:p>
        </w:tc>
      </w:tr>
      <w:tr w:rsidR="008B0463" w:rsidRPr="00617F22" w:rsidTr="008B0463">
        <w:trPr>
          <w:gridAfter w:val="1"/>
          <w:wAfter w:w="4" w:type="pct"/>
          <w:trHeight w:val="214"/>
        </w:trPr>
        <w:tc>
          <w:tcPr>
            <w:tcW w:w="1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Default="008B0463" w:rsidP="0027245E"/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Default="008B0463" w:rsidP="0027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9-16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Default="008B0463" w:rsidP="002724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Pr="00932578" w:rsidRDefault="008B0463" w:rsidP="0027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45E">
              <w:rPr>
                <w:rFonts w:ascii="Arial" w:hAnsi="Arial" w:cs="Arial"/>
                <w:sz w:val="20"/>
                <w:szCs w:val="20"/>
              </w:rPr>
              <w:t>ЦДЮ-ОХВ-ЛИНИЯ-ПП-05-2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463" w:rsidRDefault="008B0463" w:rsidP="0027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ЧТ 09.30-11.05</w:t>
            </w:r>
          </w:p>
        </w:tc>
      </w:tr>
      <w:tr w:rsidR="0027245E" w:rsidRPr="00617F22" w:rsidTr="008B0463">
        <w:trPr>
          <w:gridAfter w:val="1"/>
          <w:wAfter w:w="4" w:type="pct"/>
          <w:trHeight w:val="264"/>
        </w:trPr>
        <w:tc>
          <w:tcPr>
            <w:tcW w:w="1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Default="0027245E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</w:t>
            </w:r>
            <w:proofErr w:type="spellStart"/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ИЗОбражение</w:t>
            </w:r>
            <w:proofErr w:type="spellEnd"/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»</w:t>
            </w:r>
          </w:p>
          <w:p w:rsidR="0027245E" w:rsidRPr="00F93C54" w:rsidRDefault="0027245E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27245E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Педагог </w:t>
            </w:r>
            <w:proofErr w:type="spellStart"/>
            <w:r w:rsidRPr="0027245E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Чежегова</w:t>
            </w:r>
            <w:proofErr w:type="spellEnd"/>
            <w:r w:rsidRPr="0027245E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О.В.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Default="0027245E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10-16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Pr="00617F22" w:rsidRDefault="008B0463" w:rsidP="009325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Pr="00617F22" w:rsidRDefault="0027245E" w:rsidP="00690E69">
            <w:pPr>
              <w:spacing w:after="0" w:line="240" w:lineRule="auto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27245E">
              <w:rPr>
                <w:rFonts w:ascii="Arial" w:hAnsi="Arial" w:cs="Arial"/>
                <w:sz w:val="20"/>
                <w:szCs w:val="20"/>
              </w:rPr>
              <w:t>ЦДЮ-ОХВ-ЛИНИЯ-ИЗО-02-1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Pr="00617F22" w:rsidRDefault="0027245E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ПН, СР 16.10-17.50</w:t>
            </w:r>
          </w:p>
        </w:tc>
      </w:tr>
      <w:tr w:rsidR="008301A1" w:rsidRPr="00617F22" w:rsidTr="008B0463">
        <w:trPr>
          <w:gridAfter w:val="1"/>
          <w:wAfter w:w="4" w:type="pct"/>
          <w:trHeight w:val="264"/>
        </w:trPr>
        <w:tc>
          <w:tcPr>
            <w:tcW w:w="17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01A1" w:rsidRDefault="008301A1" w:rsidP="008301A1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01A1" w:rsidRDefault="008301A1" w:rsidP="008301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1A1" w:rsidRDefault="008301A1" w:rsidP="008301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1A1" w:rsidRPr="00617F22" w:rsidRDefault="008301A1" w:rsidP="008301A1">
            <w:pPr>
              <w:spacing w:after="0" w:line="240" w:lineRule="auto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27245E">
              <w:rPr>
                <w:rFonts w:ascii="Arial" w:hAnsi="Arial" w:cs="Arial"/>
                <w:sz w:val="20"/>
                <w:szCs w:val="20"/>
              </w:rPr>
              <w:t>ЦДЮ-ОХВ-ЛИНИЯ-ИЗО-0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27245E"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1A1" w:rsidRPr="00617F22" w:rsidRDefault="008301A1" w:rsidP="008301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ПН, СР 14.25-16.05</w:t>
            </w:r>
          </w:p>
        </w:tc>
      </w:tr>
      <w:tr w:rsidR="0027245E" w:rsidRPr="00617F22" w:rsidTr="00690E69">
        <w:trPr>
          <w:gridAfter w:val="1"/>
          <w:wAfter w:w="4" w:type="pct"/>
          <w:trHeight w:val="264"/>
        </w:trPr>
        <w:tc>
          <w:tcPr>
            <w:tcW w:w="17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Default="0027245E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Default="0027245E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Default="0027245E" w:rsidP="009325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Pr="0027245E" w:rsidRDefault="0027245E" w:rsidP="00690E69">
            <w:pPr>
              <w:spacing w:after="0" w:line="240" w:lineRule="auto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27245E">
              <w:rPr>
                <w:rFonts w:ascii="Arial" w:hAnsi="Arial" w:cs="Arial"/>
                <w:sz w:val="20"/>
                <w:szCs w:val="20"/>
              </w:rPr>
              <w:t>ЦДЮ-ОХВ-ЛИНИЯ-ИЗО-04-1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45E" w:rsidRDefault="0027245E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ЧТ 14.25-16.05</w:t>
            </w:r>
          </w:p>
        </w:tc>
      </w:tr>
      <w:tr w:rsidR="008301A1" w:rsidRPr="00617F22" w:rsidTr="00E805F6">
        <w:trPr>
          <w:gridAfter w:val="1"/>
          <w:wAfter w:w="4" w:type="pct"/>
          <w:trHeight w:val="314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1A1" w:rsidRDefault="008301A1" w:rsidP="00E805F6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«Уголок творчества. Продвижение»</w:t>
            </w:r>
          </w:p>
          <w:p w:rsidR="008301A1" w:rsidRDefault="008301A1" w:rsidP="00E805F6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Педагог </w:t>
            </w:r>
            <w:proofErr w:type="spellStart"/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Чиликова</w:t>
            </w:r>
            <w:proofErr w:type="spellEnd"/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Е.О,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1A1" w:rsidRDefault="008301A1" w:rsidP="00E805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12-16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1A1" w:rsidRDefault="008301A1" w:rsidP="00E805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1A1" w:rsidRPr="00932578" w:rsidRDefault="008301A1" w:rsidP="00E805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2578">
              <w:rPr>
                <w:rFonts w:ascii="Arial" w:hAnsi="Arial" w:cs="Arial"/>
                <w:sz w:val="20"/>
                <w:szCs w:val="20"/>
              </w:rPr>
              <w:t>ЦДЮ-ОХВ-</w:t>
            </w:r>
            <w:r>
              <w:rPr>
                <w:rFonts w:ascii="Arial" w:hAnsi="Arial" w:cs="Arial"/>
                <w:sz w:val="20"/>
                <w:szCs w:val="20"/>
              </w:rPr>
              <w:t>УТП</w:t>
            </w:r>
            <w:r w:rsidRPr="00932578">
              <w:rPr>
                <w:rFonts w:ascii="Arial" w:hAnsi="Arial" w:cs="Arial"/>
                <w:sz w:val="20"/>
                <w:szCs w:val="20"/>
              </w:rPr>
              <w:t>-01-1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1A1" w:rsidRDefault="008301A1" w:rsidP="00E805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ПН, СР 17.35-20.00</w:t>
            </w:r>
          </w:p>
        </w:tc>
      </w:tr>
      <w:tr w:rsidR="00A411A4" w:rsidRPr="00617F22" w:rsidTr="00690E69">
        <w:trPr>
          <w:gridAfter w:val="1"/>
          <w:wAfter w:w="4" w:type="pct"/>
          <w:trHeight w:val="380"/>
        </w:trPr>
        <w:tc>
          <w:tcPr>
            <w:tcW w:w="4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A4" w:rsidRPr="00617F22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b/>
                <w:bCs/>
                <w:sz w:val="20"/>
                <w:szCs w:val="20"/>
              </w:rPr>
              <w:t>Мастерская декоративно-прикладного творчества «Горница»</w:t>
            </w:r>
          </w:p>
        </w:tc>
      </w:tr>
      <w:tr w:rsidR="00B45740" w:rsidRPr="00617F22" w:rsidTr="00690E69">
        <w:trPr>
          <w:gridAfter w:val="1"/>
          <w:wAfter w:w="4" w:type="pct"/>
          <w:trHeight w:val="44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Default="00B45740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F93C54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«Мастерица»</w:t>
            </w:r>
          </w:p>
          <w:p w:rsidR="00D27935" w:rsidRPr="00F93C54" w:rsidRDefault="00D27935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Педагог Богачева А.Ю.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Pr="00617F22" w:rsidRDefault="00B45740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11-16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Pr="00617F22" w:rsidRDefault="008301A1" w:rsidP="00D279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Pr="00617F22" w:rsidRDefault="00D27935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7935">
              <w:rPr>
                <w:rFonts w:ascii="Arial" w:hAnsi="Arial" w:cs="Arial"/>
                <w:sz w:val="20"/>
                <w:szCs w:val="20"/>
              </w:rPr>
              <w:t>ЦДЮ-ОХВ-</w:t>
            </w:r>
            <w:proofErr w:type="gramStart"/>
            <w:r w:rsidRPr="00D27935">
              <w:rPr>
                <w:rFonts w:ascii="Arial" w:hAnsi="Arial" w:cs="Arial"/>
                <w:sz w:val="20"/>
                <w:szCs w:val="20"/>
              </w:rPr>
              <w:t>Г-М</w:t>
            </w:r>
            <w:proofErr w:type="gramEnd"/>
            <w:r w:rsidRPr="00D27935">
              <w:rPr>
                <w:rFonts w:ascii="Arial" w:hAnsi="Arial" w:cs="Arial"/>
                <w:sz w:val="20"/>
                <w:szCs w:val="20"/>
              </w:rPr>
              <w:t>-01-2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740" w:rsidRDefault="00624454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ПТ 15.40-18.10</w:t>
            </w:r>
          </w:p>
          <w:p w:rsidR="00624454" w:rsidRPr="00617F22" w:rsidRDefault="00624454" w:rsidP="00B302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 11.00-13.25</w:t>
            </w:r>
          </w:p>
        </w:tc>
      </w:tr>
      <w:tr w:rsidR="00A411A4" w:rsidRPr="00617F22" w:rsidTr="00690E69">
        <w:trPr>
          <w:gridAfter w:val="1"/>
          <w:wAfter w:w="4" w:type="pct"/>
          <w:trHeight w:val="380"/>
        </w:trPr>
        <w:tc>
          <w:tcPr>
            <w:tcW w:w="4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A4" w:rsidRPr="00617F22" w:rsidRDefault="00B45740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Коллектив современного танца «76 регион»</w:t>
            </w:r>
          </w:p>
        </w:tc>
      </w:tr>
      <w:tr w:rsidR="00D2563D" w:rsidRPr="00617F22" w:rsidTr="00690E69">
        <w:trPr>
          <w:gridAfter w:val="1"/>
          <w:wAfter w:w="4" w:type="pct"/>
          <w:trHeight w:val="36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563D" w:rsidRPr="00B45740" w:rsidRDefault="00D2563D" w:rsidP="0059408D">
            <w:pPr>
              <w:spacing w:after="0" w:line="240" w:lineRule="auto"/>
              <w:rPr>
                <w:rStyle w:val="a3"/>
                <w:color w:val="auto"/>
                <w:u w:val="none"/>
              </w:rPr>
            </w:pPr>
            <w:r w:rsidRPr="00B45740">
              <w:rPr>
                <w:rStyle w:val="a3"/>
                <w:color w:val="auto"/>
                <w:u w:val="none"/>
              </w:rPr>
              <w:t>«Детский современный танец»</w:t>
            </w:r>
          </w:p>
          <w:p w:rsidR="00D2563D" w:rsidRPr="00B45740" w:rsidRDefault="00D2563D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5740">
              <w:rPr>
                <w:rStyle w:val="a3"/>
                <w:color w:val="auto"/>
                <w:u w:val="none"/>
              </w:rPr>
              <w:t>Педагог</w:t>
            </w:r>
            <w:r>
              <w:rPr>
                <w:rStyle w:val="a3"/>
                <w:color w:val="auto"/>
                <w:u w:val="none"/>
              </w:rPr>
              <w:t xml:space="preserve"> Лукьянова Е.С.</w:t>
            </w:r>
            <w:r w:rsidRPr="00B45740">
              <w:rPr>
                <w:rStyle w:val="a3"/>
                <w:color w:val="auto"/>
              </w:rPr>
              <w:t xml:space="preserve">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563D" w:rsidRPr="00617F22" w:rsidRDefault="00D2563D" w:rsidP="00B457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Девочки 6</w:t>
            </w:r>
            <w:r w:rsidRPr="00617F22">
              <w:rPr>
                <w:rFonts w:ascii="Arial" w:hAnsi="Arial" w:cs="Arial"/>
                <w:sz w:val="20"/>
                <w:szCs w:val="20"/>
              </w:rPr>
              <w:t xml:space="preserve">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2563D" w:rsidRPr="00617F22" w:rsidRDefault="00D2563D" w:rsidP="00D256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2563D" w:rsidRPr="00617F22" w:rsidRDefault="00D2563D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563D">
              <w:rPr>
                <w:rFonts w:ascii="Arial" w:hAnsi="Arial" w:cs="Arial"/>
                <w:sz w:val="20"/>
                <w:szCs w:val="20"/>
              </w:rPr>
              <w:t>ЦДЮ-ОХВ-76-ДСТ-01-2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2563D" w:rsidRPr="00617F22" w:rsidRDefault="00D2563D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ПТ 17.00-18.15</w:t>
            </w:r>
          </w:p>
        </w:tc>
      </w:tr>
      <w:tr w:rsidR="00A411A4" w:rsidRPr="00617F22" w:rsidTr="005D7E6B">
        <w:trPr>
          <w:gridAfter w:val="1"/>
          <w:wAfter w:w="4" w:type="pct"/>
          <w:trHeight w:val="322"/>
        </w:trPr>
        <w:tc>
          <w:tcPr>
            <w:tcW w:w="4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A4" w:rsidRPr="00617F22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b/>
                <w:bCs/>
                <w:sz w:val="20"/>
                <w:szCs w:val="20"/>
              </w:rPr>
              <w:t>Хореографический коллектив «Колибри»</w:t>
            </w:r>
          </w:p>
        </w:tc>
      </w:tr>
      <w:tr w:rsidR="00A411A4" w:rsidRPr="00617F22" w:rsidTr="005D7E6B">
        <w:trPr>
          <w:gridAfter w:val="1"/>
          <w:wAfter w:w="4" w:type="pct"/>
          <w:trHeight w:val="568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CD5EB5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5EB5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«Экспериментальный танец</w:t>
            </w:r>
            <w:r w:rsidR="00E84087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. Дети</w:t>
            </w:r>
            <w:r w:rsidRPr="00CD5EB5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»</w:t>
            </w:r>
          </w:p>
          <w:p w:rsidR="00A411A4" w:rsidRPr="00617F22" w:rsidRDefault="0059408D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39E">
              <w:rPr>
                <w:rFonts w:ascii="Arial" w:hAnsi="Arial" w:cs="Arial"/>
                <w:sz w:val="20"/>
                <w:szCs w:val="20"/>
              </w:rPr>
              <w:t>Педагог</w:t>
            </w:r>
            <w:r w:rsidRPr="00617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11A4" w:rsidRPr="00617F22">
              <w:rPr>
                <w:rFonts w:ascii="Arial" w:hAnsi="Arial" w:cs="Arial"/>
                <w:sz w:val="20"/>
                <w:szCs w:val="20"/>
              </w:rPr>
              <w:t>Демчук</w:t>
            </w:r>
            <w:proofErr w:type="spellEnd"/>
            <w:r w:rsidR="00A411A4" w:rsidRPr="00617F22">
              <w:rPr>
                <w:rFonts w:ascii="Arial" w:hAnsi="Arial" w:cs="Arial"/>
                <w:sz w:val="20"/>
                <w:szCs w:val="20"/>
              </w:rPr>
              <w:t xml:space="preserve"> 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411A4" w:rsidRPr="00617F22">
              <w:rPr>
                <w:rFonts w:ascii="Arial" w:hAnsi="Arial" w:cs="Arial"/>
                <w:sz w:val="20"/>
                <w:szCs w:val="20"/>
              </w:rPr>
              <w:t xml:space="preserve"> 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E84087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</w:t>
            </w:r>
            <w:r w:rsidR="00A411A4" w:rsidRPr="00617F22">
              <w:rPr>
                <w:rFonts w:ascii="Arial" w:hAnsi="Arial" w:cs="Arial"/>
                <w:sz w:val="20"/>
                <w:szCs w:val="20"/>
              </w:rPr>
              <w:t>6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8301A1" w:rsidP="008301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D24D56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D56">
              <w:rPr>
                <w:rFonts w:ascii="Arial" w:hAnsi="Arial" w:cs="Arial"/>
                <w:sz w:val="20"/>
                <w:szCs w:val="20"/>
              </w:rPr>
              <w:t>ЦДЮ-ОХВ-ХК-ЭТД-01-1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D24D56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ПН, ЧТ 17.05-18.20</w:t>
            </w:r>
          </w:p>
        </w:tc>
      </w:tr>
      <w:tr w:rsidR="00A411A4" w:rsidRPr="00617F22" w:rsidTr="00690E69">
        <w:trPr>
          <w:gridAfter w:val="1"/>
          <w:wAfter w:w="4" w:type="pct"/>
          <w:trHeight w:val="380"/>
        </w:trPr>
        <w:tc>
          <w:tcPr>
            <w:tcW w:w="4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A4" w:rsidRPr="00617F22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b/>
                <w:bCs/>
                <w:sz w:val="20"/>
                <w:szCs w:val="20"/>
              </w:rPr>
              <w:t>Хореографический коллектив «Забава»</w:t>
            </w:r>
          </w:p>
        </w:tc>
      </w:tr>
      <w:tr w:rsidR="005A4FAB" w:rsidRPr="00617F22" w:rsidTr="00690E69">
        <w:trPr>
          <w:gridAfter w:val="1"/>
          <w:wAfter w:w="4" w:type="pct"/>
          <w:trHeight w:val="495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FAB" w:rsidRPr="00CD5EB5" w:rsidRDefault="005A4FAB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5EB5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«Забавный круговорот. </w:t>
            </w:r>
            <w:proofErr w:type="spellStart"/>
            <w:r w:rsidRPr="00CD5EB5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Логоритмика</w:t>
            </w:r>
            <w:proofErr w:type="spellEnd"/>
            <w:r w:rsidRPr="00CD5EB5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»</w:t>
            </w:r>
          </w:p>
          <w:p w:rsidR="005A4FAB" w:rsidRPr="00CD5EB5" w:rsidRDefault="005A4FAB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5EB5">
              <w:rPr>
                <w:rFonts w:ascii="Arial" w:hAnsi="Arial" w:cs="Arial"/>
                <w:sz w:val="20"/>
                <w:szCs w:val="20"/>
              </w:rPr>
              <w:t>Педагог Уханова Т. Г.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FAB" w:rsidRPr="00617F22" w:rsidRDefault="005A4FAB" w:rsidP="005A4F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sz w:val="20"/>
                <w:szCs w:val="20"/>
              </w:rPr>
              <w:t xml:space="preserve">5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617F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7F22">
              <w:rPr>
                <w:rFonts w:ascii="Arial" w:hAnsi="Arial" w:cs="Arial"/>
                <w:sz w:val="20"/>
                <w:szCs w:val="20"/>
              </w:rPr>
              <w:t xml:space="preserve">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A4FAB" w:rsidRPr="00617F22" w:rsidRDefault="005A4FAB" w:rsidP="005A4F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A4FAB" w:rsidRPr="00617F22" w:rsidRDefault="005A4FAB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4FAB">
              <w:rPr>
                <w:rFonts w:ascii="Arial" w:hAnsi="Arial" w:cs="Arial"/>
                <w:sz w:val="20"/>
                <w:szCs w:val="20"/>
              </w:rPr>
              <w:t>ЦДЮ-ОХВ-Х-ЗКЛ-01-2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A4FAB" w:rsidRDefault="005A4FAB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ПН, ЧТ 17.00-18.10</w:t>
            </w:r>
          </w:p>
          <w:p w:rsidR="005A4FAB" w:rsidRPr="00617F22" w:rsidRDefault="005A4FAB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 16.40-17.10</w:t>
            </w:r>
          </w:p>
        </w:tc>
      </w:tr>
      <w:tr w:rsidR="00E84087" w:rsidRPr="00617F22" w:rsidTr="005D7E6B">
        <w:trPr>
          <w:gridAfter w:val="1"/>
          <w:wAfter w:w="4" w:type="pct"/>
          <w:trHeight w:val="701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CD5EB5" w:rsidRDefault="00E84087" w:rsidP="00E840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5EB5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«Забавный круговорот. </w:t>
            </w:r>
            <w:r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Продвижение</w:t>
            </w:r>
            <w:r w:rsidRPr="00CD5EB5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»</w:t>
            </w:r>
          </w:p>
          <w:p w:rsidR="00E84087" w:rsidRDefault="00E84087" w:rsidP="00E84087">
            <w:r w:rsidRPr="00CD5EB5">
              <w:rPr>
                <w:rFonts w:ascii="Arial" w:hAnsi="Arial" w:cs="Arial"/>
                <w:sz w:val="20"/>
                <w:szCs w:val="20"/>
              </w:rPr>
              <w:t>Педагог Уханова Т. Г.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617F22" w:rsidRDefault="00E84087" w:rsidP="00E840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13-14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617F22" w:rsidRDefault="005A4FAB" w:rsidP="005A4F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617F22" w:rsidRDefault="005A4FAB" w:rsidP="00E840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4FAB">
              <w:rPr>
                <w:rFonts w:ascii="Arial" w:hAnsi="Arial" w:cs="Arial"/>
                <w:sz w:val="20"/>
                <w:szCs w:val="20"/>
              </w:rPr>
              <w:t>ЦДЮ-ОХВ-Х-ЗКП-02-3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Default="005A4FAB" w:rsidP="00E840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 08.30-11.05</w:t>
            </w:r>
          </w:p>
          <w:p w:rsidR="005A4FAB" w:rsidRPr="00617F22" w:rsidRDefault="005A4FAB" w:rsidP="00E840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 13.55-16.30</w:t>
            </w:r>
          </w:p>
        </w:tc>
      </w:tr>
      <w:tr w:rsidR="00A411A4" w:rsidRPr="00617F22" w:rsidTr="00690E69">
        <w:trPr>
          <w:gridAfter w:val="1"/>
          <w:wAfter w:w="4" w:type="pct"/>
          <w:trHeight w:val="415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CD5EB5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5EB5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«Хореографический коллектив «Забава». Шаг 1»</w:t>
            </w:r>
          </w:p>
          <w:p w:rsidR="00A411A4" w:rsidRPr="00617F22" w:rsidRDefault="0059408D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39E">
              <w:rPr>
                <w:rFonts w:ascii="Arial" w:hAnsi="Arial" w:cs="Arial"/>
                <w:sz w:val="20"/>
                <w:szCs w:val="20"/>
              </w:rPr>
              <w:t>Педагог</w:t>
            </w:r>
            <w:r w:rsidRPr="00617F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11A4" w:rsidRPr="00617F22">
              <w:rPr>
                <w:rFonts w:ascii="Arial" w:hAnsi="Arial" w:cs="Arial"/>
                <w:sz w:val="20"/>
                <w:szCs w:val="20"/>
              </w:rPr>
              <w:t>Глухова 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411A4" w:rsidRPr="00617F22">
              <w:rPr>
                <w:rFonts w:ascii="Arial" w:hAnsi="Arial" w:cs="Arial"/>
                <w:sz w:val="20"/>
                <w:szCs w:val="20"/>
              </w:rPr>
              <w:t xml:space="preserve"> 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A411A4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sz w:val="20"/>
                <w:szCs w:val="20"/>
              </w:rPr>
              <w:t>5 - 6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5A4FAB" w:rsidP="005A4F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5A4FAB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4FAB">
              <w:rPr>
                <w:rFonts w:ascii="Arial" w:hAnsi="Arial" w:cs="Arial"/>
                <w:sz w:val="20"/>
                <w:szCs w:val="20"/>
              </w:rPr>
              <w:t>ЦДЮ-ОХВ-Х-Ш1-01-1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1A4" w:rsidRPr="00617F22" w:rsidRDefault="005A4FAB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ЧТ 17.10-18.20</w:t>
            </w:r>
          </w:p>
        </w:tc>
      </w:tr>
      <w:tr w:rsidR="00362F26" w:rsidRPr="00617F22" w:rsidTr="00690E69">
        <w:trPr>
          <w:gridAfter w:val="1"/>
          <w:wAfter w:w="4" w:type="pct"/>
          <w:trHeight w:val="708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F26" w:rsidRPr="00CD5EB5" w:rsidRDefault="00362F26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5EB5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«Ритмика и танец»</w:t>
            </w:r>
          </w:p>
          <w:p w:rsidR="00362F26" w:rsidRPr="00617F22" w:rsidRDefault="00362F26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39E">
              <w:rPr>
                <w:rFonts w:ascii="Arial" w:hAnsi="Arial" w:cs="Arial"/>
                <w:sz w:val="20"/>
                <w:szCs w:val="20"/>
              </w:rPr>
              <w:t>Педагог</w:t>
            </w:r>
            <w:r w:rsidRPr="00617F22">
              <w:rPr>
                <w:rFonts w:ascii="Arial" w:hAnsi="Arial" w:cs="Arial"/>
                <w:sz w:val="20"/>
                <w:szCs w:val="20"/>
              </w:rPr>
              <w:t xml:space="preserve"> Сайкина Е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7F22">
              <w:rPr>
                <w:rFonts w:ascii="Arial" w:hAnsi="Arial" w:cs="Arial"/>
                <w:sz w:val="20"/>
                <w:szCs w:val="20"/>
              </w:rPr>
              <w:t xml:space="preserve"> 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F26" w:rsidRPr="00617F22" w:rsidRDefault="00362F26" w:rsidP="00362F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F22">
              <w:rPr>
                <w:rFonts w:ascii="Arial" w:hAnsi="Arial" w:cs="Arial"/>
                <w:sz w:val="20"/>
                <w:szCs w:val="20"/>
              </w:rPr>
              <w:t xml:space="preserve">7 -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617F22">
              <w:rPr>
                <w:rFonts w:ascii="Arial" w:hAnsi="Arial" w:cs="Arial"/>
                <w:sz w:val="20"/>
                <w:szCs w:val="20"/>
              </w:rPr>
              <w:t xml:space="preserve">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2F26" w:rsidRPr="00617F22" w:rsidRDefault="00362F26" w:rsidP="00362F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2F26" w:rsidRPr="00617F22" w:rsidRDefault="00362F26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F26">
              <w:rPr>
                <w:rFonts w:ascii="Arial" w:hAnsi="Arial" w:cs="Arial"/>
                <w:sz w:val="20"/>
                <w:szCs w:val="20"/>
              </w:rPr>
              <w:t>ЦДЮ-ОХВ-Х-РТ-02-2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2F26" w:rsidRDefault="00362F26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 18.20-20.00</w:t>
            </w:r>
          </w:p>
          <w:p w:rsidR="00362F26" w:rsidRDefault="00362F26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 16.30-18.10</w:t>
            </w:r>
          </w:p>
          <w:p w:rsidR="00362F26" w:rsidRPr="00617F22" w:rsidRDefault="00362F26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 09.00-10.40</w:t>
            </w:r>
          </w:p>
        </w:tc>
      </w:tr>
      <w:tr w:rsidR="00E84087" w:rsidRPr="00617F22" w:rsidTr="00690E69">
        <w:trPr>
          <w:gridAfter w:val="1"/>
          <w:wAfter w:w="4" w:type="pct"/>
          <w:trHeight w:val="418"/>
        </w:trPr>
        <w:tc>
          <w:tcPr>
            <w:tcW w:w="1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CD5EB5" w:rsidRDefault="00E84087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5EB5"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  <w:t>«От движения к танцу»</w:t>
            </w:r>
          </w:p>
          <w:p w:rsidR="00E84087" w:rsidRPr="00CD5EB5" w:rsidRDefault="00E84087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5EB5">
              <w:rPr>
                <w:rFonts w:ascii="Arial" w:hAnsi="Arial" w:cs="Arial"/>
                <w:sz w:val="20"/>
                <w:szCs w:val="20"/>
              </w:rPr>
              <w:t>Педагог Сайкина Е. А.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617F22" w:rsidRDefault="00E84087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9-10</w:t>
            </w:r>
            <w:r w:rsidRPr="00617F22">
              <w:rPr>
                <w:rFonts w:ascii="Arial" w:hAnsi="Arial" w:cs="Arial"/>
                <w:sz w:val="20"/>
                <w:szCs w:val="20"/>
              </w:rPr>
              <w:t xml:space="preserve">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617F22" w:rsidRDefault="008301A1" w:rsidP="00362F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617F22" w:rsidRDefault="00362F26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F26">
              <w:rPr>
                <w:rFonts w:ascii="Arial" w:hAnsi="Arial" w:cs="Arial"/>
                <w:sz w:val="20"/>
                <w:szCs w:val="20"/>
              </w:rPr>
              <w:t>ЦДЮ-ОХВ-Х-ДТ-01-1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Default="00362F26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СР, ЧТ 18.20-20.00</w:t>
            </w:r>
          </w:p>
          <w:p w:rsidR="00362F26" w:rsidRPr="00617F22" w:rsidRDefault="00362F26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 10.50-12.30</w:t>
            </w:r>
          </w:p>
        </w:tc>
      </w:tr>
      <w:tr w:rsidR="00E84087" w:rsidRPr="00617F22" w:rsidTr="00690E69">
        <w:trPr>
          <w:gridAfter w:val="1"/>
          <w:wAfter w:w="4" w:type="pct"/>
          <w:trHeight w:val="418"/>
        </w:trPr>
        <w:tc>
          <w:tcPr>
            <w:tcW w:w="1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CD5EB5" w:rsidRDefault="00E84087" w:rsidP="00A411A4">
            <w:pPr>
              <w:spacing w:after="0" w:line="240" w:lineRule="auto"/>
              <w:rPr>
                <w:rStyle w:val="a3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617F22" w:rsidRDefault="00E84087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11-13 лет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617F22" w:rsidRDefault="00362F26" w:rsidP="00362F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Pr="00617F22" w:rsidRDefault="00362F26" w:rsidP="00A411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F26">
              <w:rPr>
                <w:rFonts w:ascii="Arial" w:hAnsi="Arial" w:cs="Arial"/>
                <w:sz w:val="20"/>
                <w:szCs w:val="20"/>
              </w:rPr>
              <w:t>ЦДЮ-ОХВ-Х-ДТ-01-4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87" w:rsidRDefault="00362F26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ВТ, СР 16.30-18.10</w:t>
            </w:r>
          </w:p>
          <w:p w:rsidR="00362F26" w:rsidRPr="00617F22" w:rsidRDefault="00362F26" w:rsidP="005940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 12.40-14.20</w:t>
            </w:r>
          </w:p>
        </w:tc>
      </w:tr>
    </w:tbl>
    <w:p w:rsidR="00A411A4" w:rsidRDefault="00A411A4" w:rsidP="00617F22"/>
    <w:sectPr w:rsidR="00A411A4" w:rsidSect="001D0721">
      <w:pgSz w:w="11906" w:h="16838" w:code="9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0E"/>
    <w:rsid w:val="0000239E"/>
    <w:rsid w:val="00004AA2"/>
    <w:rsid w:val="00025FEF"/>
    <w:rsid w:val="00037AA4"/>
    <w:rsid w:val="00051DB5"/>
    <w:rsid w:val="00095853"/>
    <w:rsid w:val="000F0F0E"/>
    <w:rsid w:val="00117DAC"/>
    <w:rsid w:val="001262C2"/>
    <w:rsid w:val="00131E7C"/>
    <w:rsid w:val="00155F96"/>
    <w:rsid w:val="001772BD"/>
    <w:rsid w:val="00181011"/>
    <w:rsid w:val="001900C8"/>
    <w:rsid w:val="001D0721"/>
    <w:rsid w:val="00203CD7"/>
    <w:rsid w:val="002138D2"/>
    <w:rsid w:val="00252537"/>
    <w:rsid w:val="0025550E"/>
    <w:rsid w:val="0027245E"/>
    <w:rsid w:val="002C6719"/>
    <w:rsid w:val="002E49E7"/>
    <w:rsid w:val="00303E3A"/>
    <w:rsid w:val="00314253"/>
    <w:rsid w:val="00320CDE"/>
    <w:rsid w:val="00332A77"/>
    <w:rsid w:val="0034037F"/>
    <w:rsid w:val="00362F26"/>
    <w:rsid w:val="003A79C9"/>
    <w:rsid w:val="003B07C8"/>
    <w:rsid w:val="003F6061"/>
    <w:rsid w:val="0040746D"/>
    <w:rsid w:val="0040787E"/>
    <w:rsid w:val="00423356"/>
    <w:rsid w:val="00462534"/>
    <w:rsid w:val="0047149C"/>
    <w:rsid w:val="00507DD1"/>
    <w:rsid w:val="00527005"/>
    <w:rsid w:val="00544C75"/>
    <w:rsid w:val="005878D6"/>
    <w:rsid w:val="0059408D"/>
    <w:rsid w:val="005A4FAB"/>
    <w:rsid w:val="005D7E6B"/>
    <w:rsid w:val="005F5757"/>
    <w:rsid w:val="00617F22"/>
    <w:rsid w:val="00624454"/>
    <w:rsid w:val="00642CC6"/>
    <w:rsid w:val="00690E69"/>
    <w:rsid w:val="006A4F93"/>
    <w:rsid w:val="006B4BDA"/>
    <w:rsid w:val="006D5110"/>
    <w:rsid w:val="0077549E"/>
    <w:rsid w:val="00787A5C"/>
    <w:rsid w:val="007F4C51"/>
    <w:rsid w:val="00821959"/>
    <w:rsid w:val="008301A1"/>
    <w:rsid w:val="00877506"/>
    <w:rsid w:val="008B0463"/>
    <w:rsid w:val="008C5F60"/>
    <w:rsid w:val="008D7CCD"/>
    <w:rsid w:val="008D7DA7"/>
    <w:rsid w:val="0091374E"/>
    <w:rsid w:val="00932578"/>
    <w:rsid w:val="00937175"/>
    <w:rsid w:val="00962607"/>
    <w:rsid w:val="00963169"/>
    <w:rsid w:val="00987934"/>
    <w:rsid w:val="009D6AFD"/>
    <w:rsid w:val="009D6FF0"/>
    <w:rsid w:val="00A169DE"/>
    <w:rsid w:val="00A24779"/>
    <w:rsid w:val="00A411A4"/>
    <w:rsid w:val="00A922DA"/>
    <w:rsid w:val="00AA1F7B"/>
    <w:rsid w:val="00B3029D"/>
    <w:rsid w:val="00B409A4"/>
    <w:rsid w:val="00B45740"/>
    <w:rsid w:val="00B53894"/>
    <w:rsid w:val="00B67330"/>
    <w:rsid w:val="00B86DAA"/>
    <w:rsid w:val="00BC5A06"/>
    <w:rsid w:val="00C663E5"/>
    <w:rsid w:val="00C86E27"/>
    <w:rsid w:val="00CA5C94"/>
    <w:rsid w:val="00CC2096"/>
    <w:rsid w:val="00CD5EB5"/>
    <w:rsid w:val="00D21D75"/>
    <w:rsid w:val="00D24D56"/>
    <w:rsid w:val="00D2563D"/>
    <w:rsid w:val="00D27935"/>
    <w:rsid w:val="00D37203"/>
    <w:rsid w:val="00D4076D"/>
    <w:rsid w:val="00D46432"/>
    <w:rsid w:val="00D6415A"/>
    <w:rsid w:val="00D7667E"/>
    <w:rsid w:val="00DA48FC"/>
    <w:rsid w:val="00E1155D"/>
    <w:rsid w:val="00E36C42"/>
    <w:rsid w:val="00E77586"/>
    <w:rsid w:val="00E81433"/>
    <w:rsid w:val="00E84087"/>
    <w:rsid w:val="00EC5A95"/>
    <w:rsid w:val="00ED08CC"/>
    <w:rsid w:val="00F64FA0"/>
    <w:rsid w:val="00F93C54"/>
    <w:rsid w:val="00FA7FEE"/>
    <w:rsid w:val="00FE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FAFD1-E3BC-41A0-8D58-82B460E1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09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E4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2096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FE42F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mr-2">
    <w:name w:val="mr-2"/>
    <w:basedOn w:val="a0"/>
    <w:rsid w:val="00FE42F0"/>
  </w:style>
  <w:style w:type="table" w:styleId="a4">
    <w:name w:val="Table Grid"/>
    <w:basedOn w:val="a1"/>
    <w:uiPriority w:val="39"/>
    <w:rsid w:val="00617F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3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316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bulanova\Desktop\&#1042;&#1040;&#1050;&#1040;&#1053;&#1058;&#1053;&#1067;&#1045;%20&#1052;&#1045;&#1057;&#1058;&#1040;%20&#1044;&#1051;&#1071;%20&#1047;&#1040;&#1055;&#1048;&#1057;&#1048;%20&#1053;&#1040;%20&#1055;&#1056;&#1054;&#1043;&#1056;&#1040;&#1052;&#1052;&#106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ВАКАНТНЫЕ МЕСТА ДЛЯ ЗАПИСИ НА ПРОГРАММЫ</Template>
  <TotalTime>15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Буланова Елена Валентиновна</dc:creator>
  <cp:keywords/>
  <dc:description/>
  <cp:lastModifiedBy>Буланова Елена Валентиновна</cp:lastModifiedBy>
  <cp:revision>6</cp:revision>
  <cp:lastPrinted>2026-08-24T11:09:00Z</cp:lastPrinted>
  <dcterms:created xsi:type="dcterms:W3CDTF">2026-08-25T13:54:00Z</dcterms:created>
  <dcterms:modified xsi:type="dcterms:W3CDTF">2026-08-26T08:26:00Z</dcterms:modified>
</cp:coreProperties>
</file>